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204"/>
      </w:tblGrid>
      <w:tr w:rsidR="00E40DB0" w14:paraId="7128D3C0" w14:textId="77777777" w:rsidTr="00E40DB0">
        <w:trPr>
          <w:trHeight w:val="1531"/>
        </w:trPr>
        <w:tc>
          <w:tcPr>
            <w:tcW w:w="5000" w:type="pct"/>
            <w:shd w:val="clear" w:color="auto" w:fill="404040" w:themeFill="text1" w:themeFillTint="BF"/>
            <w:vAlign w:val="center"/>
          </w:tcPr>
          <w:p w14:paraId="3606EC59" w14:textId="4033462E" w:rsidR="00E40DB0" w:rsidRDefault="00E40DB0" w:rsidP="00A71028">
            <w:pPr>
              <w:pStyle w:val="MainHeading"/>
            </w:pPr>
            <w:bookmarkStart w:id="0" w:name="_Toc193866653"/>
            <w:r w:rsidRPr="00BC3F11">
              <w:rPr>
                <w:noProof/>
                <w:lang w:eastAsia="en-AU"/>
              </w:rPr>
              <w:drawing>
                <wp:anchor distT="0" distB="0" distL="114300" distR="114300" simplePos="0" relativeHeight="251658240" behindDoc="0" locked="1" layoutInCell="1" allowOverlap="0" wp14:anchorId="63A746A2" wp14:editId="234D9F67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0</wp:posOffset>
                  </wp:positionV>
                  <wp:extent cx="1389600" cy="637200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00" cy="6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5416">
              <w:t>HEAVY</w:t>
            </w:r>
            <w:r w:rsidR="0040160F">
              <w:t xml:space="preserve"> VEHICLE PRE-MOBILISTION CHECKLIST </w:t>
            </w:r>
          </w:p>
          <w:p w14:paraId="42A5E401" w14:textId="77777777" w:rsidR="00E40DB0" w:rsidRDefault="00A96DAB" w:rsidP="006E4B29">
            <w:pPr>
              <w:pStyle w:val="MainHeading2"/>
            </w:pPr>
            <w:r>
              <w:t>CHECKLIST</w:t>
            </w:r>
          </w:p>
        </w:tc>
      </w:tr>
      <w:bookmarkEnd w:id="0"/>
    </w:tbl>
    <w:p w14:paraId="46506157" w14:textId="676722D3" w:rsidR="00A96DAB" w:rsidRPr="00A96DAB" w:rsidRDefault="00A96DAB" w:rsidP="00DC4E22">
      <w:pPr>
        <w:pStyle w:val="TableText"/>
      </w:pPr>
    </w:p>
    <w:tbl>
      <w:tblPr>
        <w:tblStyle w:val="3TableTopSide"/>
        <w:tblW w:w="5000" w:type="pct"/>
        <w:tblLook w:val="04A0" w:firstRow="1" w:lastRow="0" w:firstColumn="1" w:lastColumn="0" w:noHBand="0" w:noVBand="1"/>
      </w:tblPr>
      <w:tblGrid>
        <w:gridCol w:w="2694"/>
        <w:gridCol w:w="2408"/>
        <w:gridCol w:w="2551"/>
        <w:gridCol w:w="851"/>
        <w:gridCol w:w="1700"/>
      </w:tblGrid>
      <w:tr w:rsidR="00A71028" w:rsidRPr="00A96DAB" w14:paraId="34D41F66" w14:textId="77777777" w:rsidTr="00A710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14:paraId="14B3125C" w14:textId="77777777" w:rsidR="00A71028" w:rsidRPr="00A96DAB" w:rsidRDefault="00A71028" w:rsidP="00DC4E22">
            <w:pPr>
              <w:spacing w:after="0"/>
            </w:pPr>
            <w:r w:rsidRPr="00DC4E22">
              <w:t xml:space="preserve"> Vehicle Information</w:t>
            </w:r>
          </w:p>
        </w:tc>
      </w:tr>
      <w:tr w:rsidR="00DC4E22" w:rsidRPr="00A96DAB" w14:paraId="0BAAB658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48C56CF0" w14:textId="77777777" w:rsidR="00DC4E22" w:rsidRPr="00A96DAB" w:rsidRDefault="00DC4E22" w:rsidP="00DC4E22">
            <w:pPr>
              <w:pStyle w:val="TableText"/>
            </w:pPr>
            <w:r w:rsidRPr="00A96DAB">
              <w:t>Asset No. / Registration No.</w:t>
            </w:r>
          </w:p>
        </w:tc>
        <w:tc>
          <w:tcPr>
            <w:tcW w:w="1180" w:type="pct"/>
          </w:tcPr>
          <w:p w14:paraId="58F107B5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31C18066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Asset description</w:t>
            </w:r>
          </w:p>
        </w:tc>
        <w:tc>
          <w:tcPr>
            <w:tcW w:w="1250" w:type="pct"/>
            <w:gridSpan w:val="2"/>
          </w:tcPr>
          <w:p w14:paraId="6767942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5F4D2241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2F220737" w14:textId="77777777" w:rsidR="00DC4E22" w:rsidRPr="00A96DAB" w:rsidRDefault="00DC4E22" w:rsidP="00DC4E22">
            <w:pPr>
              <w:pStyle w:val="TableText"/>
            </w:pPr>
            <w:r w:rsidRPr="00A96DAB">
              <w:t>Hours / Km</w:t>
            </w:r>
          </w:p>
        </w:tc>
        <w:tc>
          <w:tcPr>
            <w:tcW w:w="1180" w:type="pct"/>
          </w:tcPr>
          <w:p w14:paraId="477B9A2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6BD4B2F6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Date of Hours/Km</w:t>
            </w:r>
          </w:p>
        </w:tc>
        <w:tc>
          <w:tcPr>
            <w:tcW w:w="1250" w:type="pct"/>
            <w:gridSpan w:val="2"/>
          </w:tcPr>
          <w:p w14:paraId="59E27270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7B833C97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2D280336" w14:textId="77777777" w:rsidR="00DC4E22" w:rsidRPr="00A96DAB" w:rsidRDefault="00DC4E22" w:rsidP="00DC4E22">
            <w:pPr>
              <w:pStyle w:val="TableText"/>
            </w:pPr>
            <w:r w:rsidRPr="00A96DAB">
              <w:t>Project name</w:t>
            </w:r>
          </w:p>
        </w:tc>
        <w:tc>
          <w:tcPr>
            <w:tcW w:w="1180" w:type="pct"/>
          </w:tcPr>
          <w:p w14:paraId="73100229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482FCD0A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Next Service due (Hours/Km)</w:t>
            </w:r>
          </w:p>
        </w:tc>
        <w:tc>
          <w:tcPr>
            <w:tcW w:w="1250" w:type="pct"/>
            <w:gridSpan w:val="2"/>
          </w:tcPr>
          <w:p w14:paraId="6CD9D312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64725021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74B87226" w14:textId="77777777" w:rsidR="00DC4E22" w:rsidRPr="00A96DAB" w:rsidRDefault="00DC4E22" w:rsidP="00DC4E22">
            <w:pPr>
              <w:pStyle w:val="TableText"/>
            </w:pPr>
            <w:r w:rsidRPr="00A96DAB">
              <w:t>Contractor/supplier</w:t>
            </w:r>
          </w:p>
        </w:tc>
        <w:tc>
          <w:tcPr>
            <w:tcW w:w="1180" w:type="pct"/>
          </w:tcPr>
          <w:p w14:paraId="63002166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170E412A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Manufacturer</w:t>
            </w:r>
          </w:p>
        </w:tc>
        <w:tc>
          <w:tcPr>
            <w:tcW w:w="1250" w:type="pct"/>
            <w:gridSpan w:val="2"/>
          </w:tcPr>
          <w:p w14:paraId="18E6AC72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C5416" w:rsidRPr="00A96DAB" w14:paraId="40BFFA31" w14:textId="77777777" w:rsidTr="004E38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7" w:type="pct"/>
            <w:gridSpan w:val="4"/>
          </w:tcPr>
          <w:p w14:paraId="241C5CC8" w14:textId="77777777" w:rsidR="007C5416" w:rsidRPr="00DC4E22" w:rsidRDefault="007C5416" w:rsidP="004E38C1">
            <w:pPr>
              <w:pStyle w:val="TableText"/>
              <w:rPr>
                <w:bCs/>
              </w:rPr>
            </w:pPr>
            <w:r w:rsidRPr="00DC4E22">
              <w:rPr>
                <w:bCs/>
              </w:rPr>
              <w:t>Is the machine classified as a road-going ‘heavy vehicle’ for the purposes of heavy vehicle laws?</w:t>
            </w:r>
            <w:r w:rsidRPr="00DC4E22">
              <w:rPr>
                <w:bCs/>
              </w:rPr>
              <w:br/>
            </w:r>
            <w:r w:rsidRPr="000D102F">
              <w:rPr>
                <w:b w:val="0"/>
                <w:bCs/>
              </w:rPr>
              <w:t>If you answered ‘Yes’ to this question please inform project person responsible for logistics.</w:t>
            </w:r>
          </w:p>
        </w:tc>
        <w:tc>
          <w:tcPr>
            <w:tcW w:w="833" w:type="pct"/>
          </w:tcPr>
          <w:p w14:paraId="6F202F35" w14:textId="77777777" w:rsidR="007C5416" w:rsidRPr="00A96DAB" w:rsidRDefault="007C5416" w:rsidP="004E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638">
              <w:rPr>
                <w:sz w:val="18"/>
              </w:rPr>
              <w:t xml:space="preserve">Yes </w:t>
            </w:r>
            <w:sdt>
              <w:sdtPr>
                <w:rPr>
                  <w:sz w:val="18"/>
                </w:rPr>
                <w:id w:val="-64565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2638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A22638">
              <w:rPr>
                <w:sz w:val="18"/>
              </w:rPr>
              <w:t xml:space="preserve"> No  </w:t>
            </w:r>
            <w:sdt>
              <w:sdtPr>
                <w:rPr>
                  <w:sz w:val="18"/>
                </w:rPr>
                <w:id w:val="-16656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2638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</w:tbl>
    <w:p w14:paraId="6C147A2F" w14:textId="6664BC40" w:rsidR="00A96DAB" w:rsidRPr="00A96DAB" w:rsidRDefault="0012087F" w:rsidP="000D102F">
      <w:pPr>
        <w:pStyle w:val="TableText"/>
      </w:pPr>
      <w:r w:rsidRPr="0012087F">
        <w:t>* For items ticked No give reason in the comments section below</w:t>
      </w:r>
    </w:p>
    <w:tbl>
      <w:tblPr>
        <w:tblStyle w:val="4Table"/>
        <w:tblW w:w="10347" w:type="dxa"/>
        <w:tblLook w:val="04A0" w:firstRow="1" w:lastRow="0" w:firstColumn="1" w:lastColumn="0" w:noHBand="0" w:noVBand="1"/>
      </w:tblPr>
      <w:tblGrid>
        <w:gridCol w:w="8080"/>
        <w:gridCol w:w="567"/>
        <w:gridCol w:w="598"/>
        <w:gridCol w:w="1102"/>
      </w:tblGrid>
      <w:tr w:rsidR="000D102F" w:rsidRPr="00A96DAB" w14:paraId="4B4DD795" w14:textId="77777777" w:rsidTr="57E0BC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80" w:type="dxa"/>
            <w:vMerge w:val="restart"/>
            <w:vAlign w:val="center"/>
          </w:tcPr>
          <w:p w14:paraId="68A0601F" w14:textId="77777777" w:rsidR="00A96DAB" w:rsidRPr="000D102F" w:rsidRDefault="00A96DAB" w:rsidP="00A71028">
            <w:pPr>
              <w:spacing w:before="0" w:after="0"/>
              <w:rPr>
                <w:sz w:val="18"/>
              </w:rPr>
            </w:pPr>
            <w:r w:rsidRPr="000D102F">
              <w:rPr>
                <w:sz w:val="18"/>
              </w:rPr>
              <w:t>PART A – Laing O’Rourke Minimum Requirements for Plant</w:t>
            </w:r>
          </w:p>
        </w:tc>
        <w:tc>
          <w:tcPr>
            <w:tcW w:w="1165" w:type="dxa"/>
            <w:gridSpan w:val="2"/>
          </w:tcPr>
          <w:p w14:paraId="6B94799F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Owner / Supplier</w:t>
            </w:r>
          </w:p>
        </w:tc>
        <w:tc>
          <w:tcPr>
            <w:tcW w:w="1102" w:type="dxa"/>
          </w:tcPr>
          <w:p w14:paraId="3A0ACC56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Laing O’Rourke</w:t>
            </w:r>
          </w:p>
        </w:tc>
      </w:tr>
      <w:tr w:rsidR="00A96DAB" w:rsidRPr="00A96DAB" w14:paraId="79221F50" w14:textId="77777777" w:rsidTr="00CD1816">
        <w:tc>
          <w:tcPr>
            <w:tcW w:w="8080" w:type="dxa"/>
            <w:vMerge/>
            <w:shd w:val="clear" w:color="auto" w:fill="404040" w:themeFill="text1" w:themeFillTint="BF"/>
          </w:tcPr>
          <w:p w14:paraId="04544EE4" w14:textId="77777777" w:rsidR="00A96DAB" w:rsidRPr="000D102F" w:rsidRDefault="00A96DAB" w:rsidP="000D102F">
            <w:pPr>
              <w:spacing w:after="0"/>
              <w:rPr>
                <w:sz w:val="18"/>
              </w:rPr>
            </w:pPr>
          </w:p>
        </w:tc>
        <w:tc>
          <w:tcPr>
            <w:tcW w:w="567" w:type="dxa"/>
            <w:shd w:val="clear" w:color="auto" w:fill="D9D9D9" w:themeFill="background2" w:themeFillShade="D9"/>
          </w:tcPr>
          <w:p w14:paraId="3163398D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YES</w:t>
            </w:r>
          </w:p>
        </w:tc>
        <w:tc>
          <w:tcPr>
            <w:tcW w:w="598" w:type="dxa"/>
            <w:shd w:val="clear" w:color="auto" w:fill="D9D9D9" w:themeFill="background2" w:themeFillShade="D9"/>
          </w:tcPr>
          <w:p w14:paraId="46A39CF4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NO</w:t>
            </w:r>
          </w:p>
        </w:tc>
        <w:tc>
          <w:tcPr>
            <w:tcW w:w="1102" w:type="dxa"/>
            <w:shd w:val="clear" w:color="auto" w:fill="D9D9D9" w:themeFill="background2" w:themeFillShade="D9"/>
          </w:tcPr>
          <w:p w14:paraId="0DC92877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Approved</w:t>
            </w:r>
          </w:p>
        </w:tc>
      </w:tr>
      <w:tr w:rsidR="00A96DAB" w:rsidRPr="00A96DAB" w14:paraId="7F619F87" w14:textId="77777777" w:rsidTr="00691402">
        <w:tc>
          <w:tcPr>
            <w:tcW w:w="8080" w:type="dxa"/>
          </w:tcPr>
          <w:p w14:paraId="2D184835" w14:textId="45E56172" w:rsidR="00A96DAB" w:rsidRPr="0079341E" w:rsidRDefault="00A5069E" w:rsidP="00317CAA">
            <w:pPr>
              <w:pStyle w:val="TableText"/>
              <w:spacing w:after="0" w:line="259" w:lineRule="auto"/>
              <w:rPr>
                <w:color w:val="000000" w:themeColor="text1"/>
              </w:rPr>
            </w:pPr>
            <w:bookmarkStart w:id="1" w:name="_Hlk98231955"/>
            <w:bookmarkStart w:id="2" w:name="_Hlk98232545"/>
            <w:r w:rsidRPr="0079341E">
              <w:rPr>
                <w:color w:val="000000" w:themeColor="text1"/>
              </w:rPr>
              <w:t xml:space="preserve">Vehicle </w:t>
            </w:r>
            <w:r w:rsidR="00661FE5" w:rsidRPr="0079341E">
              <w:rPr>
                <w:color w:val="000000" w:themeColor="text1"/>
              </w:rPr>
              <w:t>complies to</w:t>
            </w:r>
            <w:r w:rsidR="00691402" w:rsidRPr="0079341E">
              <w:rPr>
                <w:color w:val="000000" w:themeColor="text1"/>
              </w:rPr>
              <w:t xml:space="preserve"> </w:t>
            </w:r>
            <w:r w:rsidR="00661FE5" w:rsidRPr="0079341E">
              <w:rPr>
                <w:color w:val="000000" w:themeColor="text1"/>
              </w:rPr>
              <w:t>A</w:t>
            </w:r>
            <w:r w:rsidRPr="0079341E">
              <w:rPr>
                <w:color w:val="000000" w:themeColor="text1"/>
              </w:rPr>
              <w:t xml:space="preserve">ustralian </w:t>
            </w:r>
            <w:r w:rsidR="00661FE5" w:rsidRPr="0079341E">
              <w:rPr>
                <w:color w:val="000000" w:themeColor="text1"/>
              </w:rPr>
              <w:t>D</w:t>
            </w:r>
            <w:r w:rsidRPr="0079341E">
              <w:rPr>
                <w:color w:val="000000" w:themeColor="text1"/>
              </w:rPr>
              <w:t xml:space="preserve">esign </w:t>
            </w:r>
            <w:r w:rsidR="00661FE5" w:rsidRPr="0079341E">
              <w:rPr>
                <w:color w:val="000000" w:themeColor="text1"/>
              </w:rPr>
              <w:t>R</w:t>
            </w:r>
            <w:r w:rsidRPr="0079341E">
              <w:rPr>
                <w:color w:val="000000" w:themeColor="text1"/>
              </w:rPr>
              <w:t>ules (ADR</w:t>
            </w:r>
            <w:bookmarkEnd w:id="1"/>
            <w:r w:rsidRPr="0079341E">
              <w:rPr>
                <w:color w:val="000000" w:themeColor="text1"/>
              </w:rPr>
              <w:t xml:space="preserve">) </w:t>
            </w:r>
            <w:r w:rsidR="00E87A04" w:rsidRPr="0079341E">
              <w:rPr>
                <w:color w:val="000000" w:themeColor="text1"/>
              </w:rPr>
              <w:t>(</w:t>
            </w:r>
            <w:r w:rsidR="00661FE5" w:rsidRPr="0079341E">
              <w:rPr>
                <w:color w:val="000000" w:themeColor="text1"/>
              </w:rPr>
              <w:t>check compliance plate</w:t>
            </w:r>
            <w:r w:rsidR="00E87A04" w:rsidRPr="0079341E">
              <w:rPr>
                <w:color w:val="000000" w:themeColor="text1"/>
              </w:rPr>
              <w:t>)</w:t>
            </w:r>
            <w:bookmarkEnd w:id="2"/>
          </w:p>
        </w:tc>
        <w:sdt>
          <w:sdtPr>
            <w:id w:val="14910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796F4BF" w14:textId="50A967B3" w:rsidR="00A96DAB" w:rsidRPr="00A96DAB" w:rsidRDefault="008A5032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495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537EE8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57603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1DC73C5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27B5F646" w14:textId="77777777" w:rsidTr="00691402">
        <w:tc>
          <w:tcPr>
            <w:tcW w:w="8080" w:type="dxa"/>
          </w:tcPr>
          <w:p w14:paraId="5F31EF68" w14:textId="76C1676D" w:rsidR="00A96DAB" w:rsidRPr="0079341E" w:rsidRDefault="000C15A3" w:rsidP="00A71028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Anti-lock braking system (ABS) </w:t>
            </w:r>
          </w:p>
        </w:tc>
        <w:sdt>
          <w:sdtPr>
            <w:id w:val="-208497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9BA623E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6396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E57A8DC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45159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23F5CC93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eastAsia="MS Gothic" w:hint="eastAsia"/>
                  </w:rPr>
                  <w:t>☐</w:t>
                </w:r>
              </w:p>
            </w:tc>
          </w:sdtContent>
        </w:sdt>
      </w:tr>
      <w:tr w:rsidR="00A96DAB" w:rsidRPr="00A96DAB" w14:paraId="57D180F9" w14:textId="77777777" w:rsidTr="00691402">
        <w:tc>
          <w:tcPr>
            <w:tcW w:w="8080" w:type="dxa"/>
          </w:tcPr>
          <w:p w14:paraId="0AB5B13A" w14:textId="7B320771" w:rsidR="00A96DAB" w:rsidRPr="0079341E" w:rsidRDefault="000C15A3" w:rsidP="00A71028">
            <w:pPr>
              <w:pStyle w:val="TableText"/>
              <w:spacing w:after="0"/>
              <w:rPr>
                <w:b/>
                <w:color w:val="000000" w:themeColor="text1"/>
              </w:rPr>
            </w:pPr>
            <w:r w:rsidRPr="0079341E">
              <w:rPr>
                <w:color w:val="000000" w:themeColor="text1"/>
              </w:rPr>
              <w:t>Air conditioning</w:t>
            </w:r>
          </w:p>
        </w:tc>
        <w:sdt>
          <w:sdtPr>
            <w:id w:val="-1807075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75CB0B8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24984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9F47AF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46112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731DC31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5F291C96" w14:textId="77777777" w:rsidTr="00691402">
        <w:tc>
          <w:tcPr>
            <w:tcW w:w="8080" w:type="dxa"/>
          </w:tcPr>
          <w:p w14:paraId="1B4DBEFB" w14:textId="39883C76" w:rsidR="00A96DAB" w:rsidRPr="0079341E" w:rsidRDefault="000C15A3" w:rsidP="00A71028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First aid kit</w:t>
            </w:r>
          </w:p>
        </w:tc>
        <w:sdt>
          <w:sdtPr>
            <w:id w:val="37486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0A45397" w14:textId="34A07C94" w:rsidR="00A96DAB" w:rsidRPr="00A96DAB" w:rsidRDefault="003B077E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6135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0B27885F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9960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06A7670D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B077E" w:rsidRPr="00A96DAB" w14:paraId="193816EB" w14:textId="77777777" w:rsidTr="00691402">
        <w:tc>
          <w:tcPr>
            <w:tcW w:w="8080" w:type="dxa"/>
          </w:tcPr>
          <w:p w14:paraId="5D0829BB" w14:textId="51AF5743" w:rsidR="003B077E" w:rsidRPr="0079341E" w:rsidRDefault="003B077E" w:rsidP="003B077E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D</w:t>
            </w:r>
            <w:r w:rsidR="004A08B0" w:rsidRPr="0079341E">
              <w:rPr>
                <w:color w:val="000000" w:themeColor="text1"/>
              </w:rPr>
              <w:t xml:space="preserve">ual </w:t>
            </w:r>
            <w:r w:rsidRPr="0079341E">
              <w:rPr>
                <w:color w:val="000000" w:themeColor="text1"/>
              </w:rPr>
              <w:t xml:space="preserve">Air Bag </w:t>
            </w:r>
          </w:p>
        </w:tc>
        <w:sdt>
          <w:sdtPr>
            <w:id w:val="-705564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D35C60D" w14:textId="6572969D" w:rsidR="003B077E" w:rsidRDefault="003B077E" w:rsidP="003B077E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51930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2FB8F67" w14:textId="08C6B34F" w:rsidR="003B077E" w:rsidRDefault="003B077E" w:rsidP="003B077E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06250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77B94279" w14:textId="7F6E5F47" w:rsidR="003B077E" w:rsidRDefault="007436D4" w:rsidP="003B077E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B077E" w:rsidRPr="00A96DAB" w14:paraId="3F640F00" w14:textId="77777777" w:rsidTr="00691402">
        <w:tc>
          <w:tcPr>
            <w:tcW w:w="8080" w:type="dxa"/>
          </w:tcPr>
          <w:p w14:paraId="473A8F8B" w14:textId="37E2A835" w:rsidR="003B077E" w:rsidRPr="0079341E" w:rsidRDefault="003B077E" w:rsidP="003B077E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Standard jacking and tyre changing equipment </w:t>
            </w:r>
          </w:p>
        </w:tc>
        <w:sdt>
          <w:sdtPr>
            <w:id w:val="174946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CA1944D" w14:textId="4AF979B4" w:rsidR="003B077E" w:rsidRPr="00A96DAB" w:rsidRDefault="000B3DB9" w:rsidP="003B077E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29436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4DC3086B" w14:textId="77777777" w:rsidR="003B077E" w:rsidRPr="00A96DAB" w:rsidRDefault="003B077E" w:rsidP="003B077E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37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4E26BE6C" w14:textId="77777777" w:rsidR="003B077E" w:rsidRPr="00A96DAB" w:rsidRDefault="003B077E" w:rsidP="003B077E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28F71B6E" w14:textId="77777777" w:rsidTr="00691402">
        <w:tc>
          <w:tcPr>
            <w:tcW w:w="8080" w:type="dxa"/>
          </w:tcPr>
          <w:p w14:paraId="61DC9CD8" w14:textId="3E6BFD24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Secure spare tyre</w:t>
            </w:r>
          </w:p>
        </w:tc>
        <w:sdt>
          <w:sdtPr>
            <w:id w:val="-762372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779F6E3" w14:textId="4DBEA348" w:rsidR="000B3DB9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3522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4D015C4C" w14:textId="778F16DA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586966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483EB6C9" w14:textId="476C935E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:rsidDel="008132FD" w14:paraId="66D2B5C3" w14:textId="77777777" w:rsidTr="00691402">
        <w:tc>
          <w:tcPr>
            <w:tcW w:w="8080" w:type="dxa"/>
          </w:tcPr>
          <w:p w14:paraId="6C03BC46" w14:textId="5AEA5C28" w:rsidR="000B3DB9" w:rsidRPr="0079341E" w:rsidDel="008132FD" w:rsidRDefault="000B3DB9" w:rsidP="00056424">
            <w:pPr>
              <w:pStyle w:val="TableText"/>
              <w:tabs>
                <w:tab w:val="center" w:pos="4040"/>
              </w:tabs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Reflective Tape </w:t>
            </w:r>
            <w:r w:rsidR="00056424" w:rsidRPr="0079341E">
              <w:rPr>
                <w:color w:val="000000" w:themeColor="text1"/>
              </w:rPr>
              <w:tab/>
            </w:r>
          </w:p>
        </w:tc>
        <w:sdt>
          <w:sdtPr>
            <w:id w:val="1002008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65AAC1C" w14:textId="09220E95" w:rsidR="000B3DB9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3565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F89908E" w14:textId="2A82C7BD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8346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1B7B5E05" w14:textId="2F229601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381129A0" w14:textId="77777777" w:rsidTr="00691402">
        <w:tc>
          <w:tcPr>
            <w:tcW w:w="8080" w:type="dxa"/>
          </w:tcPr>
          <w:p w14:paraId="30CB950E" w14:textId="173CC802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  <w:szCs w:val="18"/>
              </w:rPr>
            </w:pPr>
            <w:r w:rsidRPr="0079341E">
              <w:rPr>
                <w:color w:val="000000" w:themeColor="text1"/>
                <w:szCs w:val="18"/>
              </w:rPr>
              <w:t xml:space="preserve">Fire extinguisher, Class ABE and secure bracket Min 4.5kg (Tested and Tagged)   </w:t>
            </w:r>
          </w:p>
          <w:p w14:paraId="26A230F3" w14:textId="26F5CE33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  <w:szCs w:val="18"/>
              </w:rPr>
              <w:t>Exp Date :</w:t>
            </w:r>
          </w:p>
        </w:tc>
        <w:sdt>
          <w:sdtPr>
            <w:id w:val="101727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73C9A0B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295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2AEE6194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7417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16222C7B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0556F9A7" w14:textId="77777777" w:rsidTr="00691402">
        <w:tc>
          <w:tcPr>
            <w:tcW w:w="8080" w:type="dxa"/>
          </w:tcPr>
          <w:p w14:paraId="0576A8C9" w14:textId="5A492D7E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Flashing amber beacon visible from 360 degrees </w:t>
            </w:r>
          </w:p>
        </w:tc>
        <w:sdt>
          <w:sdtPr>
            <w:id w:val="-835610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435C956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74710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0E79C96D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3411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713124A0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237F71BF" w14:textId="77777777" w:rsidTr="00691402">
        <w:tc>
          <w:tcPr>
            <w:tcW w:w="8080" w:type="dxa"/>
          </w:tcPr>
          <w:p w14:paraId="054FFCC4" w14:textId="3F79320E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In vehicle monitoring system (IVMS) for all Laing O Rourke vehicles. </w:t>
            </w:r>
          </w:p>
          <w:p w14:paraId="74B421F4" w14:textId="19E16B2A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For other uses confirm project specific requirements: </w:t>
            </w:r>
          </w:p>
        </w:tc>
        <w:sdt>
          <w:sdtPr>
            <w:id w:val="-709645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D8786E0" w14:textId="4063B4B2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27489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34E1552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1544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3594AB61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22B781F5" w14:textId="77777777" w:rsidTr="00691402">
        <w:tc>
          <w:tcPr>
            <w:tcW w:w="8080" w:type="dxa"/>
          </w:tcPr>
          <w:p w14:paraId="6B3B6721" w14:textId="3667E654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bookmarkStart w:id="3" w:name="_Hlk99963219"/>
            <w:r w:rsidRPr="0079341E">
              <w:rPr>
                <w:color w:val="000000" w:themeColor="text1"/>
              </w:rPr>
              <w:t xml:space="preserve">Tare and Gross Vehicle Mass (GVM) weights decals. </w:t>
            </w:r>
          </w:p>
        </w:tc>
        <w:sdt>
          <w:sdtPr>
            <w:id w:val="679781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0F04669" w14:textId="7BC52E6B" w:rsidR="000B3DB9" w:rsidRPr="00A96DAB" w:rsidRDefault="00FD2B8A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24566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7CCA19DC" w14:textId="2A63F8FD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1192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704F0674" w14:textId="77777777" w:rsidR="000B3DB9" w:rsidRPr="00A96DAB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3"/>
      <w:tr w:rsidR="000B3DB9" w:rsidRPr="00A96DAB" w14:paraId="75655448" w14:textId="77777777" w:rsidTr="00691402">
        <w:tc>
          <w:tcPr>
            <w:tcW w:w="8080" w:type="dxa"/>
          </w:tcPr>
          <w:p w14:paraId="01777105" w14:textId="5BEDE0EE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Traffic triangles (set of 3) </w:t>
            </w:r>
          </w:p>
        </w:tc>
        <w:sdt>
          <w:sdtPr>
            <w:id w:val="63206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E377593" w14:textId="6E4FF1AB" w:rsidR="000B3DB9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1339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0A6816A" w14:textId="10725519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57759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5EBF8BDC" w14:textId="0D3752E3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B3DB9" w:rsidRPr="00A96DAB" w14:paraId="76A810FC" w14:textId="77777777" w:rsidTr="00691402">
        <w:tc>
          <w:tcPr>
            <w:tcW w:w="8080" w:type="dxa"/>
          </w:tcPr>
          <w:p w14:paraId="4D861837" w14:textId="1FE095B7" w:rsidR="000B3DB9" w:rsidRPr="0079341E" w:rsidRDefault="000B3DB9" w:rsidP="000B3DB9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Wheel chocks with secure mounts </w:t>
            </w:r>
          </w:p>
        </w:tc>
        <w:sdt>
          <w:sdtPr>
            <w:id w:val="1611317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C5BD225" w14:textId="1E7387CA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645731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599998F3" w14:textId="512D0222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42656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748D955D" w14:textId="28FA9D0B" w:rsidR="000B3DB9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B3DB9" w:rsidRPr="00A96DAB" w14:paraId="16F9497A" w14:textId="77777777" w:rsidTr="00691402">
        <w:tc>
          <w:tcPr>
            <w:tcW w:w="8080" w:type="dxa"/>
          </w:tcPr>
          <w:p w14:paraId="09BA3A98" w14:textId="5BE8394F" w:rsidR="000B3DB9" w:rsidRPr="0079341E" w:rsidRDefault="000B3DB9" w:rsidP="000B3DB9">
            <w:pPr>
              <w:pStyle w:val="TableText"/>
              <w:spacing w:after="0"/>
              <w:rPr>
                <w:strike/>
                <w:color w:val="000000" w:themeColor="text1"/>
              </w:rPr>
            </w:pPr>
            <w:bookmarkStart w:id="4" w:name="_Hlk98232120"/>
            <w:r w:rsidRPr="0079341E">
              <w:rPr>
                <w:rFonts w:eastAsia="Century Gothic" w:cs="Century Gothic"/>
                <w:color w:val="000000" w:themeColor="text1"/>
                <w:szCs w:val="18"/>
              </w:rPr>
              <w:t>Reverse / travel alarm is to be squawker type (unless otherwise specified by the project)</w:t>
            </w:r>
            <w:bookmarkEnd w:id="4"/>
          </w:p>
        </w:tc>
        <w:sdt>
          <w:sdtPr>
            <w:id w:val="115980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8669204" w14:textId="4D3B20A0" w:rsidR="000B3DB9" w:rsidRDefault="000B3DB9" w:rsidP="000B3DB9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9016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21FC7128" w14:textId="598CCDA7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7606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6C8DCCDE" w14:textId="04D4C79A" w:rsidR="000B3DB9" w:rsidRDefault="000B3DB9" w:rsidP="000B3DB9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D2B8A" w:rsidRPr="00A96DAB" w14:paraId="6AFDFC07" w14:textId="77777777" w:rsidTr="00691402">
        <w:tc>
          <w:tcPr>
            <w:tcW w:w="8080" w:type="dxa"/>
          </w:tcPr>
          <w:p w14:paraId="1DBB4AF4" w14:textId="35230E66" w:rsidR="00FD2B8A" w:rsidRPr="0079341E" w:rsidRDefault="00FD2B8A" w:rsidP="00FD2B8A">
            <w:pPr>
              <w:pStyle w:val="TableText"/>
              <w:spacing w:after="0"/>
              <w:rPr>
                <w:rFonts w:eastAsia="Century Gothic" w:cs="Century Gothic"/>
                <w:color w:val="000000" w:themeColor="text1"/>
                <w:szCs w:val="18"/>
              </w:rPr>
            </w:pPr>
            <w:r w:rsidRPr="0079341E">
              <w:rPr>
                <w:rFonts w:eastAsia="Century Gothic" w:cs="Century Gothic"/>
                <w:color w:val="000000" w:themeColor="text1"/>
                <w:szCs w:val="18"/>
              </w:rPr>
              <w:t xml:space="preserve">External Emergency Stop fitted and accessible: Fitted to water, vacuum, fuel, concrete, service &amp; sweeper trucks </w:t>
            </w:r>
          </w:p>
        </w:tc>
        <w:sdt>
          <w:sdtPr>
            <w:id w:val="-945695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5372CB6" w14:textId="6BA81B88" w:rsidR="00FD2B8A" w:rsidRDefault="00FD2B8A" w:rsidP="00FD2B8A">
                <w:pPr>
                  <w:pStyle w:val="TableText"/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230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20BB1331" w14:textId="6109302C" w:rsidR="00FD2B8A" w:rsidRDefault="00FD2B8A" w:rsidP="00FD2B8A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8120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43DC06CF" w14:textId="388A008B" w:rsidR="00FD2B8A" w:rsidRDefault="00FD2B8A" w:rsidP="00FD2B8A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D2B8A" w:rsidRPr="00A96DAB" w14:paraId="013AF46B" w14:textId="77777777" w:rsidTr="00691402">
        <w:tc>
          <w:tcPr>
            <w:tcW w:w="8080" w:type="dxa"/>
          </w:tcPr>
          <w:p w14:paraId="69863D17" w14:textId="275ECDBD" w:rsidR="00FD2B8A" w:rsidRPr="0079341E" w:rsidRDefault="00FD2B8A" w:rsidP="00FD2B8A">
            <w:pPr>
              <w:pStyle w:val="TableText"/>
              <w:spacing w:after="0"/>
              <w:rPr>
                <w:rFonts w:eastAsia="Century Gothic" w:cs="Century Gothic"/>
                <w:color w:val="000000" w:themeColor="text1"/>
                <w:szCs w:val="18"/>
              </w:rPr>
            </w:pPr>
            <w:bookmarkStart w:id="5" w:name="_Hlk98232740"/>
            <w:r w:rsidRPr="0079341E">
              <w:rPr>
                <w:rFonts w:eastAsia="Century Gothic" w:cs="Century Gothic"/>
                <w:color w:val="000000" w:themeColor="text1"/>
                <w:szCs w:val="18"/>
              </w:rPr>
              <w:t>Reverse Camera: Fitted to water, vacuum, fuel, concrete, service &amp; sweeper trucks</w:t>
            </w:r>
          </w:p>
        </w:tc>
        <w:sdt>
          <w:sdtPr>
            <w:id w:val="-1736312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DE28680" w14:textId="256F3129" w:rsidR="00FD2B8A" w:rsidRDefault="00FD2B8A" w:rsidP="00FD2B8A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6313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564ED2F6" w14:textId="7F232813" w:rsidR="00FD2B8A" w:rsidRDefault="00FD2B8A" w:rsidP="00FD2B8A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33765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</w:tcPr>
              <w:p w14:paraId="290007E0" w14:textId="365E201B" w:rsidR="00FD2B8A" w:rsidRDefault="00FD2B8A" w:rsidP="00FD2B8A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5"/>
      <w:tr w:rsidR="00FD2B8A" w:rsidRPr="00A96DAB" w14:paraId="6EE0647D" w14:textId="77777777" w:rsidTr="57E0BC7B">
        <w:tc>
          <w:tcPr>
            <w:tcW w:w="8080" w:type="dxa"/>
          </w:tcPr>
          <w:p w14:paraId="05B1A5C3" w14:textId="27800162" w:rsidR="00FD2B8A" w:rsidRPr="000D102F" w:rsidRDefault="00FD2B8A" w:rsidP="00FD2B8A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Hold Point: Confirm Project specific / Client addition requirements</w:t>
            </w:r>
          </w:p>
        </w:tc>
        <w:tc>
          <w:tcPr>
            <w:tcW w:w="2267" w:type="dxa"/>
            <w:gridSpan w:val="3"/>
          </w:tcPr>
          <w:p w14:paraId="0B30EC28" w14:textId="77777777" w:rsidR="00FD2B8A" w:rsidRPr="000D102F" w:rsidRDefault="00FD2B8A" w:rsidP="00FD2B8A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Signature:</w:t>
            </w:r>
          </w:p>
        </w:tc>
      </w:tr>
      <w:tr w:rsidR="00FD2B8A" w:rsidRPr="00A96DAB" w14:paraId="33DE23C2" w14:textId="77777777" w:rsidTr="006E5923">
        <w:tc>
          <w:tcPr>
            <w:tcW w:w="8080" w:type="dxa"/>
            <w:tcBorders>
              <w:bottom w:val="single" w:sz="4" w:space="0" w:color="auto"/>
            </w:tcBorders>
          </w:tcPr>
          <w:p w14:paraId="317C04D3" w14:textId="77777777" w:rsidR="00FD2B8A" w:rsidRPr="00A96DAB" w:rsidRDefault="00FD2B8A" w:rsidP="00FD2B8A">
            <w:pPr>
              <w:pStyle w:val="TableText"/>
              <w:tabs>
                <w:tab w:val="left" w:pos="2377"/>
              </w:tabs>
            </w:pPr>
            <w:r>
              <w:tab/>
            </w:r>
          </w:p>
        </w:tc>
        <w:sdt>
          <w:sdtPr>
            <w:id w:val="-99494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4" w:space="0" w:color="auto"/>
                </w:tcBorders>
              </w:tcPr>
              <w:p w14:paraId="7DD1DE67" w14:textId="77777777" w:rsidR="00FD2B8A" w:rsidRPr="00A96DAB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3752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bottom w:val="single" w:sz="4" w:space="0" w:color="auto"/>
                </w:tcBorders>
              </w:tcPr>
              <w:p w14:paraId="774E07C1" w14:textId="77777777" w:rsidR="00FD2B8A" w:rsidRPr="00A96DAB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544861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  <w:tcBorders>
                  <w:bottom w:val="single" w:sz="4" w:space="0" w:color="auto"/>
                </w:tcBorders>
              </w:tcPr>
              <w:p w14:paraId="078C7E83" w14:textId="073346CC" w:rsidR="00FD2B8A" w:rsidRPr="00A96DAB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D2B8A" w:rsidRPr="00A96DAB" w14:paraId="04880F03" w14:textId="77777777" w:rsidTr="006E5923">
        <w:tc>
          <w:tcPr>
            <w:tcW w:w="10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404040" w:themeFill="text1" w:themeFillTint="BF"/>
          </w:tcPr>
          <w:p w14:paraId="5C996A18" w14:textId="765992A4" w:rsidR="00FD2B8A" w:rsidRPr="00CD1816" w:rsidRDefault="00FD2B8A" w:rsidP="00FD2B8A">
            <w:pPr>
              <w:pStyle w:val="TableText"/>
              <w:rPr>
                <w:color w:val="FFFFFF" w:themeColor="background1"/>
              </w:rPr>
            </w:pPr>
            <w:r w:rsidRPr="00CD1816">
              <w:rPr>
                <w:rFonts w:cs="Arial"/>
                <w:b/>
                <w:color w:val="FFFFFF" w:themeColor="background1"/>
                <w:szCs w:val="18"/>
              </w:rPr>
              <w:t>PART A – Laing O’Rourke Minimum Requirements for Vehicle Loading Cranes</w:t>
            </w:r>
          </w:p>
        </w:tc>
      </w:tr>
      <w:tr w:rsidR="00FD2B8A" w:rsidRPr="00A96DAB" w14:paraId="5A31544D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3C3269D9" w14:textId="75D834D7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>Overhead power line signage affixed near crane controls</w:t>
            </w:r>
          </w:p>
        </w:tc>
        <w:sdt>
          <w:sdtPr>
            <w:id w:val="67639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5138026" w14:textId="2E37B560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8652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828153D" w14:textId="30FA9528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C37A23" w14:textId="4298AAAB" w:rsidR="00FD2B8A" w:rsidRDefault="00000000" w:rsidP="00FD2B8A">
            <w:pPr>
              <w:pStyle w:val="TableText"/>
              <w:jc w:val="center"/>
            </w:pPr>
            <w:sdt>
              <w:sdtPr>
                <w:id w:val="-168365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D2B8A" w:rsidRPr="00A96DAB" w14:paraId="540AF9D6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4B4F4531" w14:textId="3EB50BF6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>Emergency stop (with decal) easily and safely accessible at each control panel</w:t>
            </w:r>
          </w:p>
        </w:tc>
        <w:sdt>
          <w:sdtPr>
            <w:id w:val="-185515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B1E48EF" w14:textId="08D85AE7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62122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3E0D464" w14:textId="6F2404AA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40B275" w14:textId="4A3185F2" w:rsidR="00FD2B8A" w:rsidRDefault="00000000" w:rsidP="00FD2B8A">
            <w:pPr>
              <w:pStyle w:val="TableText"/>
              <w:jc w:val="center"/>
            </w:pPr>
            <w:sdt>
              <w:sdtPr>
                <w:id w:val="-19655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D2B8A" w:rsidRPr="00A96DAB" w14:paraId="6B5C9B50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01C05D4F" w14:textId="21E3E6DD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>Safety signage in place for pinch points, reeving winches, warnings, emergency etc.</w:t>
            </w:r>
          </w:p>
        </w:tc>
        <w:sdt>
          <w:sdtPr>
            <w:id w:val="1291788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BC84144" w14:textId="64DB67E3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909640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C7CB5EE" w14:textId="502D6E51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5C4F57" w14:textId="6144A7BD" w:rsidR="00FD2B8A" w:rsidRDefault="00000000" w:rsidP="00FD2B8A">
            <w:pPr>
              <w:pStyle w:val="TableText"/>
              <w:jc w:val="center"/>
            </w:pPr>
            <w:sdt>
              <w:sdtPr>
                <w:id w:val="968015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D2B8A" w:rsidRPr="00A96DAB" w14:paraId="2E0ECD04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47D15760" w14:textId="0ABF203E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>SWL / WLL displayed externally</w:t>
            </w:r>
          </w:p>
        </w:tc>
        <w:sdt>
          <w:sdtPr>
            <w:id w:val="10262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511D8C3" w14:textId="753466C0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6686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8B59757" w14:textId="38EE0188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7BD107" w14:textId="6F076BCA" w:rsidR="00FD2B8A" w:rsidRDefault="00000000" w:rsidP="00FD2B8A">
            <w:pPr>
              <w:pStyle w:val="TableText"/>
              <w:jc w:val="center"/>
            </w:pPr>
            <w:sdt>
              <w:sdtPr>
                <w:id w:val="93148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D2B8A" w:rsidRPr="00A96DAB" w14:paraId="1C5DA755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0B2E6BED" w14:textId="207EBFBC" w:rsidR="00FD2B8A" w:rsidRPr="0079341E" w:rsidRDefault="00FD2B8A" w:rsidP="00FD2B8A">
            <w:pPr>
              <w:pStyle w:val="TableText"/>
              <w:rPr>
                <w:rFonts w:cs="Arial"/>
                <w:color w:val="000000" w:themeColor="text1"/>
                <w:szCs w:val="18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>Crane load chart visible</w:t>
            </w:r>
          </w:p>
        </w:tc>
        <w:sdt>
          <w:sdtPr>
            <w:id w:val="-2049751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EEF1D8C" w14:textId="333B8F26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58675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64D2B0D" w14:textId="50319EFA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79451F" w14:textId="4F6D7F50" w:rsidR="00FD2B8A" w:rsidRDefault="00000000" w:rsidP="00FD2B8A">
            <w:pPr>
              <w:pStyle w:val="TableText"/>
              <w:jc w:val="center"/>
            </w:pPr>
            <w:sdt>
              <w:sdtPr>
                <w:id w:val="-145801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D2B8A" w:rsidRPr="00A96DAB" w14:paraId="46F65E30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027B73D5" w14:textId="77777777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t xml:space="preserve">External rated capacity indicator e.g. Christmas Tree Lights, LED lights on control pack / ground controls </w:t>
            </w:r>
          </w:p>
        </w:tc>
        <w:sdt>
          <w:sdtPr>
            <w:id w:val="132478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51755F8" w14:textId="5CC69906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26528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B49EFA6" w14:textId="4A276183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B9B01" w14:textId="02D96F1B" w:rsidR="00FD2B8A" w:rsidRDefault="00000000" w:rsidP="00FD2B8A">
            <w:pPr>
              <w:pStyle w:val="TableText"/>
              <w:jc w:val="center"/>
            </w:pPr>
            <w:sdt>
              <w:sdtPr>
                <w:id w:val="-9270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D2B8A" w:rsidRPr="00A96DAB" w14:paraId="24A1E8B7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091C2C86" w14:textId="410DAD53" w:rsidR="00FD2B8A" w:rsidRPr="0079341E" w:rsidRDefault="00FD2B8A" w:rsidP="00FD2B8A">
            <w:pPr>
              <w:pStyle w:val="TableText"/>
              <w:rPr>
                <w:color w:val="000000" w:themeColor="text1"/>
              </w:rPr>
            </w:pPr>
            <w:r w:rsidRPr="0079341E">
              <w:rPr>
                <w:rFonts w:cs="Arial"/>
                <w:color w:val="000000" w:themeColor="text1"/>
                <w:szCs w:val="18"/>
              </w:rPr>
              <w:lastRenderedPageBreak/>
              <w:t>Packing available outriggers</w:t>
            </w:r>
          </w:p>
        </w:tc>
        <w:sdt>
          <w:sdtPr>
            <w:id w:val="854306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8E4CD26" w14:textId="06DB7382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8319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C9EF4B0" w14:textId="71D0A235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1DBB2A" w14:textId="1304FA94" w:rsidR="00FD2B8A" w:rsidRDefault="00000000" w:rsidP="00FD2B8A">
            <w:pPr>
              <w:pStyle w:val="TableText"/>
              <w:jc w:val="center"/>
            </w:pPr>
            <w:sdt>
              <w:sdtPr>
                <w:id w:val="-1190448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D2B8A" w:rsidRPr="00A96DAB" w14:paraId="5560F8E8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97CDB66" w14:textId="5D39CB39" w:rsidR="00FD2B8A" w:rsidRPr="009A0310" w:rsidRDefault="00FD2B8A" w:rsidP="00FD2B8A">
            <w:pPr>
              <w:pStyle w:val="TableText"/>
            </w:pPr>
            <w:r w:rsidRPr="009A0310">
              <w:rPr>
                <w:rFonts w:cs="Arial"/>
                <w:b/>
                <w:szCs w:val="18"/>
              </w:rPr>
              <w:t xml:space="preserve">Hold Point: Confirm Project specific / </w:t>
            </w:r>
            <w:r w:rsidR="009A0310" w:rsidRPr="009A0310">
              <w:rPr>
                <w:rFonts w:cs="Arial"/>
                <w:b/>
                <w:szCs w:val="18"/>
              </w:rPr>
              <w:t>Client addition</w:t>
            </w:r>
            <w:r w:rsidRPr="009A0310">
              <w:rPr>
                <w:rFonts w:cs="Arial"/>
                <w:b/>
                <w:szCs w:val="18"/>
              </w:rPr>
              <w:t xml:space="preserve"> requirements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4CB24C" w14:textId="6ECCE452" w:rsidR="00FD2B8A" w:rsidRDefault="00FD2B8A" w:rsidP="00FD2B8A">
            <w:pPr>
              <w:pStyle w:val="TableText"/>
            </w:pPr>
            <w:r w:rsidRPr="000D102F">
              <w:rPr>
                <w:b/>
              </w:rPr>
              <w:t>Signature:</w:t>
            </w:r>
          </w:p>
        </w:tc>
      </w:tr>
      <w:tr w:rsidR="00FD2B8A" w:rsidRPr="00A96DAB" w14:paraId="3F89AB46" w14:textId="77777777" w:rsidTr="006E5923"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27A4E784" w14:textId="3454191B" w:rsidR="00FD2B8A" w:rsidRPr="009A0310" w:rsidRDefault="00FD2B8A" w:rsidP="00FD2B8A">
            <w:pPr>
              <w:pStyle w:val="TableText"/>
              <w:rPr>
                <w:rFonts w:cs="Arial"/>
                <w:b/>
                <w:szCs w:val="18"/>
              </w:rPr>
            </w:pPr>
          </w:p>
        </w:tc>
        <w:sdt>
          <w:sdtPr>
            <w:id w:val="939419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C527809" w14:textId="5D9F980E" w:rsidR="00FD2B8A" w:rsidRDefault="00FD2B8A" w:rsidP="00FD2B8A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7560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2D3DD3F" w14:textId="785D691D" w:rsidR="00FD2B8A" w:rsidRDefault="00FD2B8A" w:rsidP="00FD2B8A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DB63A0" w14:textId="63B1BAB2" w:rsidR="00FD2B8A" w:rsidRDefault="00000000" w:rsidP="00FD2B8A">
            <w:pPr>
              <w:pStyle w:val="TableText"/>
              <w:jc w:val="center"/>
            </w:pPr>
            <w:sdt>
              <w:sdtPr>
                <w:id w:val="30682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B8A"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1709DF07" w14:textId="77777777" w:rsidR="00A96DAB" w:rsidRPr="00A96DAB" w:rsidRDefault="00A96DAB" w:rsidP="00A71028">
      <w:pPr>
        <w:pStyle w:val="SPACERPARA"/>
      </w:pPr>
    </w:p>
    <w:tbl>
      <w:tblPr>
        <w:tblStyle w:val="4Table"/>
        <w:tblW w:w="0" w:type="auto"/>
        <w:tblLook w:val="04A0" w:firstRow="1" w:lastRow="0" w:firstColumn="1" w:lastColumn="0" w:noHBand="0" w:noVBand="1"/>
      </w:tblPr>
      <w:tblGrid>
        <w:gridCol w:w="823"/>
        <w:gridCol w:w="1447"/>
        <w:gridCol w:w="8"/>
        <w:gridCol w:w="972"/>
        <w:gridCol w:w="1479"/>
        <w:gridCol w:w="740"/>
        <w:gridCol w:w="329"/>
        <w:gridCol w:w="1829"/>
        <w:gridCol w:w="942"/>
        <w:gridCol w:w="499"/>
        <w:gridCol w:w="1136"/>
      </w:tblGrid>
      <w:tr w:rsidR="000D102F" w:rsidRPr="00A96DAB" w14:paraId="4477E997" w14:textId="77777777" w:rsidTr="00CE6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627" w:type="dxa"/>
            <w:gridSpan w:val="8"/>
            <w:vMerge w:val="restart"/>
            <w:vAlign w:val="center"/>
          </w:tcPr>
          <w:p w14:paraId="70BDD766" w14:textId="0FF4587E" w:rsidR="00A96DAB" w:rsidRPr="000D102F" w:rsidRDefault="00A96DAB" w:rsidP="003E2814">
            <w:pPr>
              <w:pStyle w:val="TableText"/>
              <w:spacing w:before="0" w:after="0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 xml:space="preserve">PART B – </w:t>
            </w:r>
            <w:r w:rsidR="000C15A3">
              <w:t xml:space="preserve">Condition of plant and equipment </w:t>
            </w:r>
          </w:p>
        </w:tc>
        <w:tc>
          <w:tcPr>
            <w:tcW w:w="1441" w:type="dxa"/>
            <w:gridSpan w:val="2"/>
          </w:tcPr>
          <w:p w14:paraId="3DFD4550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Owner / Supplier</w:t>
            </w:r>
          </w:p>
        </w:tc>
        <w:tc>
          <w:tcPr>
            <w:tcW w:w="1136" w:type="dxa"/>
          </w:tcPr>
          <w:p w14:paraId="3858DF36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Laing O’Rourke</w:t>
            </w:r>
          </w:p>
        </w:tc>
      </w:tr>
      <w:tr w:rsidR="00A96DAB" w:rsidRPr="00A96DAB" w14:paraId="32894C0A" w14:textId="77777777" w:rsidTr="00CE63D6">
        <w:tc>
          <w:tcPr>
            <w:tcW w:w="7627" w:type="dxa"/>
            <w:gridSpan w:val="8"/>
            <w:vMerge/>
          </w:tcPr>
          <w:p w14:paraId="474930EE" w14:textId="77777777" w:rsidR="00A96DAB" w:rsidRPr="000D102F" w:rsidRDefault="00A96DAB" w:rsidP="000D102F">
            <w:pPr>
              <w:pStyle w:val="TableText"/>
              <w:rPr>
                <w:b/>
              </w:rPr>
            </w:pPr>
          </w:p>
        </w:tc>
        <w:tc>
          <w:tcPr>
            <w:tcW w:w="942" w:type="dxa"/>
            <w:shd w:val="clear" w:color="auto" w:fill="BFBFBF" w:themeFill="background2" w:themeFillShade="BF"/>
          </w:tcPr>
          <w:p w14:paraId="5DE6E397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YES</w:t>
            </w:r>
          </w:p>
        </w:tc>
        <w:tc>
          <w:tcPr>
            <w:tcW w:w="499" w:type="dxa"/>
            <w:shd w:val="clear" w:color="auto" w:fill="BFBFBF" w:themeFill="background2" w:themeFillShade="BF"/>
          </w:tcPr>
          <w:p w14:paraId="7DB5FC7B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NO</w:t>
            </w:r>
          </w:p>
        </w:tc>
        <w:tc>
          <w:tcPr>
            <w:tcW w:w="1136" w:type="dxa"/>
            <w:shd w:val="clear" w:color="auto" w:fill="BFBFBF" w:themeFill="background2" w:themeFillShade="BF"/>
          </w:tcPr>
          <w:p w14:paraId="49A3F8B6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Approved</w:t>
            </w:r>
          </w:p>
        </w:tc>
      </w:tr>
      <w:tr w:rsidR="00A96DAB" w:rsidRPr="00A96DAB" w14:paraId="7410B9BF" w14:textId="77777777" w:rsidTr="00CE63D6">
        <w:tc>
          <w:tcPr>
            <w:tcW w:w="7627" w:type="dxa"/>
            <w:gridSpan w:val="8"/>
          </w:tcPr>
          <w:p w14:paraId="5836E104" w14:textId="33A90404" w:rsidR="00A96DAB" w:rsidRPr="0079341E" w:rsidRDefault="000C15A3" w:rsidP="00A71028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General cleanliness inside and out is acceptable </w:t>
            </w:r>
          </w:p>
        </w:tc>
        <w:sdt>
          <w:sdtPr>
            <w:id w:val="-64072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4C6337EF" w14:textId="10B1366C" w:rsidR="00A96DAB" w:rsidRPr="00A96DAB" w:rsidRDefault="009772CD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1222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1565B1B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8013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7960079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4DCFF9FC" w14:textId="77777777" w:rsidTr="00CE63D6">
        <w:tc>
          <w:tcPr>
            <w:tcW w:w="7627" w:type="dxa"/>
            <w:gridSpan w:val="8"/>
          </w:tcPr>
          <w:p w14:paraId="40B2B8B7" w14:textId="4B904AFE" w:rsidR="00A96DAB" w:rsidRPr="0079341E" w:rsidRDefault="000C15A3" w:rsidP="00A71028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Free from damage (list </w:t>
            </w:r>
            <w:r w:rsidR="005253B8" w:rsidRPr="0079341E">
              <w:rPr>
                <w:color w:val="000000" w:themeColor="text1"/>
              </w:rPr>
              <w:t xml:space="preserve">any damage </w:t>
            </w:r>
            <w:r w:rsidRPr="0079341E">
              <w:rPr>
                <w:color w:val="000000" w:themeColor="text1"/>
              </w:rPr>
              <w:t xml:space="preserve">in </w:t>
            </w:r>
            <w:r w:rsidR="005253B8" w:rsidRPr="0079341E">
              <w:rPr>
                <w:color w:val="000000" w:themeColor="text1"/>
              </w:rPr>
              <w:t xml:space="preserve">the </w:t>
            </w:r>
            <w:r w:rsidRPr="0079341E">
              <w:rPr>
                <w:color w:val="000000" w:themeColor="text1"/>
              </w:rPr>
              <w:t xml:space="preserve">comments) </w:t>
            </w:r>
          </w:p>
        </w:tc>
        <w:sdt>
          <w:sdtPr>
            <w:id w:val="-24175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236526B7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98773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7A8AF2F9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6369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3F983903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6BCA91FF" w14:textId="77777777" w:rsidTr="00CE63D6">
        <w:tc>
          <w:tcPr>
            <w:tcW w:w="7627" w:type="dxa"/>
            <w:gridSpan w:val="8"/>
          </w:tcPr>
          <w:p w14:paraId="3EB626D7" w14:textId="781FDE19" w:rsidR="00A96DAB" w:rsidRPr="0079341E" w:rsidRDefault="000C15A3" w:rsidP="00675197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Braking and steering system functional </w:t>
            </w:r>
          </w:p>
        </w:tc>
        <w:sdt>
          <w:sdtPr>
            <w:id w:val="1961219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6CFCEE54" w14:textId="24055E5F" w:rsidR="00A96DAB" w:rsidRPr="00A96DAB" w:rsidRDefault="00675197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4636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3E4FFFC1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80798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1E13770B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6DAB" w:rsidRPr="00A96DAB" w14:paraId="3E4BF551" w14:textId="77777777" w:rsidTr="00CE63D6">
        <w:tc>
          <w:tcPr>
            <w:tcW w:w="7627" w:type="dxa"/>
            <w:gridSpan w:val="8"/>
          </w:tcPr>
          <w:p w14:paraId="554FDBE5" w14:textId="199159A7" w:rsidR="00A96DAB" w:rsidRPr="0079341E" w:rsidRDefault="000C15A3" w:rsidP="00A71028">
            <w:pPr>
              <w:pStyle w:val="TableText"/>
              <w:spacing w:after="0"/>
              <w:rPr>
                <w:color w:val="000000" w:themeColor="text1"/>
              </w:rPr>
            </w:pPr>
            <w:bookmarkStart w:id="6" w:name="_Hlk77833512"/>
            <w:r w:rsidRPr="0079341E">
              <w:rPr>
                <w:color w:val="000000" w:themeColor="text1"/>
              </w:rPr>
              <w:t xml:space="preserve">Exhaust system in good condition </w:t>
            </w:r>
          </w:p>
        </w:tc>
        <w:sdt>
          <w:sdtPr>
            <w:id w:val="-38603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73B3CE8F" w14:textId="1B670370" w:rsidR="00A96DAB" w:rsidRPr="00A96DAB" w:rsidRDefault="00CE1A53" w:rsidP="00A71028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9782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54083324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237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599EDB32" w14:textId="77777777" w:rsidR="00A96DAB" w:rsidRPr="00A96DAB" w:rsidRDefault="00A96DAB" w:rsidP="00A71028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6"/>
      <w:tr w:rsidR="00CE1A53" w14:paraId="3A104BF1" w14:textId="77777777" w:rsidTr="57E0BC7B">
        <w:tc>
          <w:tcPr>
            <w:tcW w:w="7627" w:type="dxa"/>
            <w:gridSpan w:val="8"/>
          </w:tcPr>
          <w:p w14:paraId="4D7539BA" w14:textId="002427B9" w:rsidR="00CE1A53" w:rsidRPr="0079341E" w:rsidRDefault="00CE1A53" w:rsidP="57E0BC7B">
            <w:pPr>
              <w:pStyle w:val="TableText"/>
              <w:rPr>
                <w:color w:val="000000" w:themeColor="text1"/>
                <w:szCs w:val="18"/>
              </w:rPr>
            </w:pPr>
            <w:r w:rsidRPr="0079341E">
              <w:rPr>
                <w:rFonts w:eastAsia="Century Gothic" w:cs="Century Gothic"/>
                <w:color w:val="000000" w:themeColor="text1"/>
              </w:rPr>
              <w:t>Wipers, Washers in working order and free from damage</w:t>
            </w:r>
          </w:p>
        </w:tc>
        <w:sdt>
          <w:sdtPr>
            <w:id w:val="2086569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5BBB5BBD" w14:textId="35EB4273" w:rsidR="00CE1A53" w:rsidRDefault="00CE1A53" w:rsidP="57E0BC7B">
                <w:pPr>
                  <w:pStyle w:val="TableText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661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310B041D" w14:textId="2A7D8067" w:rsidR="00CE1A53" w:rsidRDefault="00CE1A53" w:rsidP="57E0BC7B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87180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06FFA40C" w14:textId="2BB3B481" w:rsidR="00CE1A53" w:rsidRDefault="00CE1A53" w:rsidP="57E0BC7B">
                <w:pPr>
                  <w:pStyle w:val="TableText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000EFA98" w14:textId="77777777" w:rsidTr="00CE63D6">
        <w:tc>
          <w:tcPr>
            <w:tcW w:w="7627" w:type="dxa"/>
            <w:gridSpan w:val="8"/>
          </w:tcPr>
          <w:p w14:paraId="337437EC" w14:textId="1BBEB966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Windows Clean and no damage</w:t>
            </w:r>
          </w:p>
        </w:tc>
        <w:sdt>
          <w:sdtPr>
            <w:id w:val="1798565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0C923067" w14:textId="285018D6" w:rsidR="00CE1A53" w:rsidRDefault="00CE1A53" w:rsidP="00361DFF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250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5F57A6D3" w14:textId="13B54387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444670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40A7CA76" w14:textId="18B8FC7D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5EB825BC" w14:textId="77777777" w:rsidTr="00CE63D6">
        <w:tc>
          <w:tcPr>
            <w:tcW w:w="7627" w:type="dxa"/>
            <w:gridSpan w:val="8"/>
          </w:tcPr>
          <w:p w14:paraId="3B3B1171" w14:textId="06F8ACF3" w:rsidR="00CE1A53" w:rsidRPr="0079341E" w:rsidRDefault="00CE1A53" w:rsidP="009C2DBF">
            <w:pPr>
              <w:pStyle w:val="TableText"/>
              <w:tabs>
                <w:tab w:val="left" w:pos="6773"/>
              </w:tabs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Vehicle Mirrors positioned and functional </w:t>
            </w:r>
            <w:r w:rsidR="009C2DBF" w:rsidRPr="0079341E">
              <w:rPr>
                <w:color w:val="000000" w:themeColor="text1"/>
              </w:rPr>
              <w:tab/>
            </w:r>
          </w:p>
        </w:tc>
        <w:sdt>
          <w:sdtPr>
            <w:id w:val="102891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6418DD03" w14:textId="033BA663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99795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28E3A870" w14:textId="4C61CEB6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6737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40C19D31" w14:textId="449A83F0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3D377AD4" w14:textId="77777777" w:rsidTr="00CE63D6">
        <w:tc>
          <w:tcPr>
            <w:tcW w:w="7627" w:type="dxa"/>
            <w:gridSpan w:val="8"/>
          </w:tcPr>
          <w:p w14:paraId="56922C01" w14:textId="4FBF59DF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Mudguards fitted and in good condition</w:t>
            </w:r>
          </w:p>
        </w:tc>
        <w:sdt>
          <w:sdtPr>
            <w:id w:val="831641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40AEF71C" w14:textId="4A514F62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4648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134AB15C" w14:textId="2D1D052B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042484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3382D523" w14:textId="35CE5A61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3F515161" w14:textId="77777777" w:rsidTr="00CE63D6">
        <w:tc>
          <w:tcPr>
            <w:tcW w:w="7627" w:type="dxa"/>
            <w:gridSpan w:val="8"/>
          </w:tcPr>
          <w:p w14:paraId="2F14CD98" w14:textId="7693BD4C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>Are all Tyres in a roadworthy condition (</w:t>
            </w:r>
            <w:r w:rsidR="004A08B0" w:rsidRPr="0079341E">
              <w:rPr>
                <w:color w:val="000000" w:themeColor="text1"/>
              </w:rPr>
              <w:t>i.e.,</w:t>
            </w:r>
            <w:r w:rsidRPr="0079341E">
              <w:rPr>
                <w:color w:val="000000" w:themeColor="text1"/>
              </w:rPr>
              <w:t xml:space="preserve"> tread depth, uneven wear (bald) spots on tyre, no side wall cracking</w:t>
            </w:r>
          </w:p>
        </w:tc>
        <w:sdt>
          <w:sdtPr>
            <w:id w:val="-657449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4C2006A7" w14:textId="0ADA4331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28666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03AC049F" w14:textId="3E3ACC33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368176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7939F3F7" w14:textId="614C0438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12B1F05C" w14:textId="77777777" w:rsidTr="00CE63D6">
        <w:tc>
          <w:tcPr>
            <w:tcW w:w="7627" w:type="dxa"/>
            <w:gridSpan w:val="8"/>
          </w:tcPr>
          <w:p w14:paraId="030EEA57" w14:textId="34DF3DCC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Free of visible oil/water leaks </w:t>
            </w:r>
          </w:p>
        </w:tc>
        <w:sdt>
          <w:sdtPr>
            <w:id w:val="-15445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6E40AAC6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72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41E45D5A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6205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70DE13FE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2ED4E057" w14:textId="6446300B" w:rsidTr="00CE63D6">
        <w:tc>
          <w:tcPr>
            <w:tcW w:w="7627" w:type="dxa"/>
            <w:gridSpan w:val="8"/>
          </w:tcPr>
          <w:p w14:paraId="4F5EC147" w14:textId="73E5F119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The plant or equipment has been inspected prior to arrival at the workplace  </w:t>
            </w:r>
          </w:p>
        </w:tc>
        <w:sdt>
          <w:sdtPr>
            <w:id w:val="-17057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0129A20E" w14:textId="3BEFE6BF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79542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353A9DB9" w14:textId="19698FD8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7515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24C1833F" w14:textId="2CEEE7FA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3060E561" w14:textId="77777777" w:rsidTr="00CE63D6">
        <w:tc>
          <w:tcPr>
            <w:tcW w:w="7627" w:type="dxa"/>
            <w:gridSpan w:val="8"/>
          </w:tcPr>
          <w:p w14:paraId="37AF40A3" w14:textId="612927D5" w:rsidR="00CE1A53" w:rsidRPr="0079341E" w:rsidRDefault="00CE1A53" w:rsidP="00361DFF">
            <w:pPr>
              <w:pStyle w:val="TableText"/>
              <w:spacing w:after="0"/>
              <w:rPr>
                <w:color w:val="000000" w:themeColor="text1"/>
              </w:rPr>
            </w:pPr>
            <w:r w:rsidRPr="0079341E">
              <w:rPr>
                <w:color w:val="000000" w:themeColor="text1"/>
              </w:rPr>
              <w:t xml:space="preserve">Free from any weeds or seeds </w:t>
            </w:r>
          </w:p>
        </w:tc>
        <w:sdt>
          <w:sdtPr>
            <w:id w:val="-109647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594F72EF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56636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57F92885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3044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0C944D29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4B4C04D8" w14:textId="77777777" w:rsidTr="00CE63D6">
        <w:tc>
          <w:tcPr>
            <w:tcW w:w="7627" w:type="dxa"/>
            <w:gridSpan w:val="8"/>
          </w:tcPr>
          <w:p w14:paraId="0BDE6E7B" w14:textId="4C031CEB" w:rsidR="00CE1A53" w:rsidRPr="004A08B0" w:rsidRDefault="00CE1A53" w:rsidP="009C2DBF">
            <w:pPr>
              <w:pStyle w:val="TableText"/>
              <w:tabs>
                <w:tab w:val="left" w:pos="6108"/>
              </w:tabs>
              <w:spacing w:after="0"/>
            </w:pPr>
            <w:r w:rsidRPr="004A08B0">
              <w:rPr>
                <w:b/>
              </w:rPr>
              <w:t xml:space="preserve">Hold Point: Confirm Project specific / </w:t>
            </w:r>
            <w:r w:rsidR="00705BC7" w:rsidRPr="004A08B0">
              <w:rPr>
                <w:b/>
              </w:rPr>
              <w:t>Client addition</w:t>
            </w:r>
            <w:r w:rsidRPr="004A08B0">
              <w:rPr>
                <w:b/>
              </w:rPr>
              <w:t xml:space="preserve"> requirements</w:t>
            </w:r>
            <w:r w:rsidR="009C2DBF">
              <w:rPr>
                <w:b/>
              </w:rPr>
              <w:tab/>
            </w:r>
          </w:p>
        </w:tc>
        <w:tc>
          <w:tcPr>
            <w:tcW w:w="942" w:type="dxa"/>
          </w:tcPr>
          <w:p w14:paraId="6F412D10" w14:textId="1D6454BD" w:rsidR="00CE1A53" w:rsidRPr="004A08B0" w:rsidRDefault="00CE1A53" w:rsidP="00361DFF">
            <w:pPr>
              <w:pStyle w:val="TableText"/>
              <w:spacing w:after="0"/>
              <w:jc w:val="center"/>
            </w:pPr>
            <w:r w:rsidRPr="004A08B0">
              <w:rPr>
                <w:b/>
              </w:rPr>
              <w:t>Signature:</w:t>
            </w:r>
          </w:p>
        </w:tc>
        <w:tc>
          <w:tcPr>
            <w:tcW w:w="1635" w:type="dxa"/>
            <w:gridSpan w:val="2"/>
          </w:tcPr>
          <w:p w14:paraId="411B31A3" w14:textId="314455B2" w:rsidR="00CE1A53" w:rsidRPr="004A08B0" w:rsidRDefault="00CE1A53" w:rsidP="00361DFF">
            <w:pPr>
              <w:pStyle w:val="TableText"/>
              <w:spacing w:after="0"/>
              <w:jc w:val="center"/>
            </w:pPr>
          </w:p>
        </w:tc>
      </w:tr>
      <w:tr w:rsidR="00CE1A53" w:rsidRPr="00A96DAB" w14:paraId="30F955FA" w14:textId="77777777" w:rsidTr="00CE63D6">
        <w:tc>
          <w:tcPr>
            <w:tcW w:w="7627" w:type="dxa"/>
            <w:gridSpan w:val="8"/>
          </w:tcPr>
          <w:p w14:paraId="104C78A8" w14:textId="34EA9B39" w:rsidR="00CE1A53" w:rsidRPr="00A96DAB" w:rsidRDefault="00CE1A53" w:rsidP="00361DFF">
            <w:pPr>
              <w:pStyle w:val="TableText"/>
              <w:spacing w:after="0"/>
            </w:pPr>
          </w:p>
        </w:tc>
        <w:sdt>
          <w:sdtPr>
            <w:id w:val="-34717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60BD8445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97292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61883098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2525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40BD15C7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60EB6E60" w14:textId="77777777" w:rsidTr="00CE63D6">
        <w:tc>
          <w:tcPr>
            <w:tcW w:w="7627" w:type="dxa"/>
            <w:gridSpan w:val="8"/>
            <w:vMerge w:val="restart"/>
            <w:shd w:val="clear" w:color="auto" w:fill="404040" w:themeFill="text1" w:themeFillTint="BF"/>
            <w:vAlign w:val="center"/>
          </w:tcPr>
          <w:p w14:paraId="40B9EC2E" w14:textId="2DE97C2E" w:rsidR="00CE1A53" w:rsidRPr="002A15BD" w:rsidRDefault="00CE1A53" w:rsidP="00361DFF">
            <w:pPr>
              <w:pStyle w:val="TableText"/>
              <w:spacing w:before="0" w:after="0"/>
              <w:rPr>
                <w:b/>
                <w:color w:val="FFFFFF"/>
              </w:rPr>
            </w:pPr>
            <w:r w:rsidRPr="000D102F">
              <w:rPr>
                <w:b/>
                <w:color w:val="FFFFFF" w:themeColor="background1"/>
              </w:rPr>
              <w:t xml:space="preserve">PART C – </w:t>
            </w:r>
            <w:r w:rsidRPr="002A15BD">
              <w:rPr>
                <w:b/>
                <w:color w:val="FFFFFF"/>
              </w:rPr>
              <w:t xml:space="preserve">Compliance documentation for vehicle (either electronic or paper form) </w:t>
            </w:r>
          </w:p>
          <w:p w14:paraId="6911C2CA" w14:textId="760631DE" w:rsidR="00CE1A53" w:rsidRPr="000D102F" w:rsidRDefault="00CE1A53" w:rsidP="00361DFF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2A15BD">
              <w:rPr>
                <w:b/>
                <w:color w:val="FFFFFF"/>
              </w:rPr>
              <w:t>Must be available at time of mobilisation</w:t>
            </w:r>
            <w:r>
              <w:t xml:space="preserve"> </w:t>
            </w:r>
          </w:p>
        </w:tc>
        <w:tc>
          <w:tcPr>
            <w:tcW w:w="1441" w:type="dxa"/>
            <w:gridSpan w:val="2"/>
            <w:shd w:val="clear" w:color="auto" w:fill="404040" w:themeFill="text1" w:themeFillTint="BF"/>
          </w:tcPr>
          <w:p w14:paraId="696AB41E" w14:textId="77777777" w:rsidR="00CE1A53" w:rsidRPr="000D102F" w:rsidRDefault="00CE1A53" w:rsidP="00361DFF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0D102F">
              <w:rPr>
                <w:b/>
                <w:color w:val="FFFFFF" w:themeColor="background1"/>
              </w:rPr>
              <w:t>Owner / Supplier</w:t>
            </w:r>
          </w:p>
        </w:tc>
        <w:tc>
          <w:tcPr>
            <w:tcW w:w="1136" w:type="dxa"/>
            <w:shd w:val="clear" w:color="auto" w:fill="404040" w:themeFill="text1" w:themeFillTint="BF"/>
          </w:tcPr>
          <w:p w14:paraId="3D8CE2F4" w14:textId="77777777" w:rsidR="00CE1A53" w:rsidRPr="000D102F" w:rsidRDefault="00CE1A53" w:rsidP="00361DFF">
            <w:pPr>
              <w:pStyle w:val="TableText"/>
              <w:spacing w:before="0" w:after="0"/>
              <w:rPr>
                <w:b/>
                <w:color w:val="FFFFFF" w:themeColor="background1"/>
              </w:rPr>
            </w:pPr>
            <w:r w:rsidRPr="000D102F">
              <w:rPr>
                <w:b/>
                <w:color w:val="FFFFFF" w:themeColor="background1"/>
              </w:rPr>
              <w:t>Laing O’Rourke</w:t>
            </w:r>
          </w:p>
        </w:tc>
      </w:tr>
      <w:tr w:rsidR="00CE1A53" w:rsidRPr="00A96DAB" w14:paraId="6575B558" w14:textId="77777777" w:rsidTr="00CE63D6">
        <w:tc>
          <w:tcPr>
            <w:tcW w:w="7627" w:type="dxa"/>
            <w:gridSpan w:val="8"/>
            <w:vMerge/>
          </w:tcPr>
          <w:p w14:paraId="42F63A82" w14:textId="77777777" w:rsidR="00CE1A53" w:rsidRPr="00A96DAB" w:rsidRDefault="00CE1A53" w:rsidP="00361DFF">
            <w:pPr>
              <w:pStyle w:val="TableText"/>
            </w:pPr>
          </w:p>
        </w:tc>
        <w:tc>
          <w:tcPr>
            <w:tcW w:w="942" w:type="dxa"/>
            <w:shd w:val="clear" w:color="auto" w:fill="D9D9D9" w:themeFill="background2" w:themeFillShade="D9"/>
          </w:tcPr>
          <w:p w14:paraId="7B2F5AB3" w14:textId="77777777" w:rsidR="00CE1A53" w:rsidRPr="000D102F" w:rsidRDefault="00CE1A53" w:rsidP="00361DF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YES</w:t>
            </w:r>
          </w:p>
        </w:tc>
        <w:tc>
          <w:tcPr>
            <w:tcW w:w="499" w:type="dxa"/>
            <w:shd w:val="clear" w:color="auto" w:fill="D9D9D9" w:themeFill="background2" w:themeFillShade="D9"/>
          </w:tcPr>
          <w:p w14:paraId="62B77E2F" w14:textId="77777777" w:rsidR="00CE1A53" w:rsidRPr="000D102F" w:rsidRDefault="00CE1A53" w:rsidP="00361DF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NO</w:t>
            </w:r>
          </w:p>
        </w:tc>
        <w:tc>
          <w:tcPr>
            <w:tcW w:w="1136" w:type="dxa"/>
            <w:shd w:val="clear" w:color="auto" w:fill="D9D9D9" w:themeFill="background2" w:themeFillShade="D9"/>
          </w:tcPr>
          <w:p w14:paraId="3470C657" w14:textId="77777777" w:rsidR="00CE1A53" w:rsidRPr="000D102F" w:rsidRDefault="00CE1A53" w:rsidP="00361DF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Approved</w:t>
            </w:r>
          </w:p>
        </w:tc>
      </w:tr>
      <w:tr w:rsidR="00CE1A53" w:rsidRPr="00A96DAB" w14:paraId="6D7E4547" w14:textId="77777777" w:rsidTr="00CE63D6">
        <w:tc>
          <w:tcPr>
            <w:tcW w:w="7627" w:type="dxa"/>
            <w:gridSpan w:val="8"/>
          </w:tcPr>
          <w:p w14:paraId="6FBAE495" w14:textId="21BB1E37" w:rsidR="00CE1A53" w:rsidRPr="00A96DAB" w:rsidRDefault="00CD1816" w:rsidP="00361DFF">
            <w:pPr>
              <w:pStyle w:val="TableText"/>
              <w:spacing w:after="0"/>
            </w:pPr>
            <w:r>
              <w:t>Operators’</w:t>
            </w:r>
            <w:r w:rsidR="00CE1A53">
              <w:t xml:space="preserve"> manual </w:t>
            </w:r>
          </w:p>
        </w:tc>
        <w:sdt>
          <w:sdtPr>
            <w:id w:val="-50466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6FE00C61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149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0147E6F1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35099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3E736F36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4B2B7927" w14:textId="77777777" w:rsidTr="00CE63D6">
        <w:tc>
          <w:tcPr>
            <w:tcW w:w="7627" w:type="dxa"/>
            <w:gridSpan w:val="8"/>
          </w:tcPr>
          <w:p w14:paraId="2034B838" w14:textId="102A1571" w:rsidR="00CE1A53" w:rsidRPr="00A96DAB" w:rsidRDefault="00CE1A53" w:rsidP="00361DFF">
            <w:pPr>
              <w:pStyle w:val="TableText"/>
              <w:spacing w:after="0"/>
            </w:pPr>
            <w:r>
              <w:t xml:space="preserve">Daily prestart book specific to asset type </w:t>
            </w:r>
          </w:p>
        </w:tc>
        <w:sdt>
          <w:sdtPr>
            <w:id w:val="198365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218C06E6" w14:textId="65DB290F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46355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13F17522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2374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31274915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260887C6" w14:textId="77777777" w:rsidTr="00CE63D6">
        <w:tc>
          <w:tcPr>
            <w:tcW w:w="7627" w:type="dxa"/>
            <w:gridSpan w:val="8"/>
          </w:tcPr>
          <w:p w14:paraId="19330B56" w14:textId="1EB49FD7" w:rsidR="00CE1A53" w:rsidRDefault="00CE1A53" w:rsidP="00361DFF">
            <w:pPr>
              <w:pStyle w:val="TableText"/>
              <w:spacing w:after="0"/>
            </w:pPr>
            <w:r>
              <w:t xml:space="preserve">Plant risk assessment to specific make and model </w:t>
            </w:r>
          </w:p>
        </w:tc>
        <w:sdt>
          <w:sdtPr>
            <w:id w:val="-1482529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56468FA6" w14:textId="745AAC29" w:rsidR="00CE1A53" w:rsidRDefault="008A5032" w:rsidP="00361DFF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4164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6C01AFFD" w14:textId="40569928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86597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17C97134" w14:textId="553E5864" w:rsidR="00CE1A53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63D6" w:rsidRPr="00A96DAB" w14:paraId="54F0BEAA" w14:textId="77777777" w:rsidTr="00CE63D6">
        <w:tc>
          <w:tcPr>
            <w:tcW w:w="7627" w:type="dxa"/>
            <w:gridSpan w:val="8"/>
          </w:tcPr>
          <w:p w14:paraId="7CE85169" w14:textId="77777777" w:rsidR="00CE63D6" w:rsidRDefault="00CE63D6" w:rsidP="00CE63D6">
            <w:pPr>
              <w:pStyle w:val="TableText"/>
              <w:rPr>
                <w:b/>
                <w:color w:val="FFFFFF"/>
              </w:rPr>
            </w:pPr>
            <w:r>
              <w:t>Does the Plant Risk Assessment identify any additional risks and controls that are specific to this plant? If yes, please specify here:</w:t>
            </w:r>
          </w:p>
          <w:p w14:paraId="1AD6C066" w14:textId="77777777" w:rsidR="00CE63D6" w:rsidRDefault="00CE63D6" w:rsidP="00CE63D6">
            <w:pPr>
              <w:pStyle w:val="TableText"/>
              <w:spacing w:after="0"/>
            </w:pPr>
          </w:p>
        </w:tc>
        <w:sdt>
          <w:sdtPr>
            <w:rPr>
              <w:b/>
              <w:color w:val="FFFFFF"/>
            </w:rPr>
            <w:id w:val="-829130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3B9FBE1B" w14:textId="7788327C" w:rsidR="00CE63D6" w:rsidRDefault="00CE63D6" w:rsidP="00CE63D6">
                <w:pPr>
                  <w:pStyle w:val="TableText"/>
                  <w:spacing w:after="0"/>
                  <w:jc w:val="center"/>
                </w:pPr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b/>
              <w:color w:val="FFFFFF"/>
            </w:rPr>
            <w:id w:val="82471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7A4CDC5C" w14:textId="3F05BD4D" w:rsidR="00CE63D6" w:rsidRDefault="00CE63D6" w:rsidP="00CE63D6">
                <w:pPr>
                  <w:pStyle w:val="TableText"/>
                  <w:spacing w:after="0"/>
                  <w:jc w:val="center"/>
                </w:pPr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b/>
              <w:color w:val="FFFFFF"/>
            </w:rPr>
            <w:id w:val="-1534715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71AEAB5B" w14:textId="5A3C0F5C" w:rsidR="00CE63D6" w:rsidRDefault="00CE63D6" w:rsidP="00CE63D6">
                <w:pPr>
                  <w:pStyle w:val="TableText"/>
                  <w:spacing w:after="0"/>
                  <w:jc w:val="center"/>
                </w:pPr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372C413A" w14:textId="77777777" w:rsidTr="00CE63D6">
        <w:tc>
          <w:tcPr>
            <w:tcW w:w="7627" w:type="dxa"/>
            <w:gridSpan w:val="8"/>
          </w:tcPr>
          <w:p w14:paraId="5DD3B4CB" w14:textId="0F3D6C2A" w:rsidR="00CE1A53" w:rsidRPr="00A96DAB" w:rsidRDefault="00CE1A53" w:rsidP="00361DFF">
            <w:pPr>
              <w:pStyle w:val="TableText"/>
              <w:spacing w:after="0"/>
            </w:pPr>
            <w:r>
              <w:t xml:space="preserve">Noted last service within date (sticker on windscreen or service history available) </w:t>
            </w:r>
          </w:p>
        </w:tc>
        <w:sdt>
          <w:sdtPr>
            <w:id w:val="-186944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1DCBB19B" w14:textId="22A0B1A5" w:rsidR="00CE1A53" w:rsidRPr="00A96DAB" w:rsidRDefault="00230E70" w:rsidP="00361DFF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39450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2A694354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9874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2348B3F3" w14:textId="77777777" w:rsidR="00CE1A53" w:rsidRPr="00A96DAB" w:rsidRDefault="00CE1A53" w:rsidP="00361DFF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E1A53" w:rsidRPr="00A96DAB" w14:paraId="09B1F823" w14:textId="77777777" w:rsidTr="00CE63D6">
        <w:tc>
          <w:tcPr>
            <w:tcW w:w="7627" w:type="dxa"/>
            <w:gridSpan w:val="8"/>
          </w:tcPr>
          <w:p w14:paraId="55FBAB63" w14:textId="7386A7D6" w:rsidR="00CE1A53" w:rsidRDefault="00CE1A53" w:rsidP="000A4384">
            <w:pPr>
              <w:pStyle w:val="TableText"/>
              <w:spacing w:after="0"/>
            </w:pPr>
            <w:r>
              <w:t xml:space="preserve">Vehicle loading crane service history </w:t>
            </w:r>
          </w:p>
        </w:tc>
        <w:sdt>
          <w:sdtPr>
            <w:id w:val="1147407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32EACFB4" w14:textId="1CEC7319" w:rsidR="00CE1A53" w:rsidRDefault="00CE1A53" w:rsidP="000A4384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85414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752F04F4" w14:textId="22C8FD33" w:rsidR="00CE1A53" w:rsidRDefault="00CE1A53" w:rsidP="000A4384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89098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27DDF94E" w14:textId="13A6462D" w:rsidR="00CE1A53" w:rsidRDefault="00CE1A53" w:rsidP="000A4384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A5032" w:rsidRPr="00A96DAB" w14:paraId="3AE228C4" w14:textId="77777777" w:rsidTr="008A5032">
        <w:tc>
          <w:tcPr>
            <w:tcW w:w="7627" w:type="dxa"/>
            <w:gridSpan w:val="8"/>
          </w:tcPr>
          <w:p w14:paraId="6CD24361" w14:textId="4BF26005" w:rsidR="008A5032" w:rsidRDefault="008A5032" w:rsidP="008A5032">
            <w:pPr>
              <w:pStyle w:val="TableText"/>
              <w:spacing w:after="0"/>
            </w:pPr>
            <w:r>
              <w:t>Periodic test certification including lifting gear</w:t>
            </w:r>
          </w:p>
        </w:tc>
        <w:sdt>
          <w:sdtPr>
            <w:id w:val="-61067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596FD20E" w14:textId="5B94571D" w:rsidR="008A5032" w:rsidRDefault="008A5032" w:rsidP="008A5032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313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31DA39A1" w14:textId="64DED6F7" w:rsidR="008A5032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750814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1BE1A776" w14:textId="53E99CFE" w:rsidR="008A5032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A5032" w:rsidRPr="00A96DAB" w14:paraId="50310821" w14:textId="77777777" w:rsidTr="00CE63D6">
        <w:tc>
          <w:tcPr>
            <w:tcW w:w="7627" w:type="dxa"/>
            <w:gridSpan w:val="8"/>
          </w:tcPr>
          <w:p w14:paraId="37CF20A4" w14:textId="799661F1" w:rsidR="008A5032" w:rsidRPr="00A96DAB" w:rsidRDefault="008A5032" w:rsidP="008A5032">
            <w:pPr>
              <w:pStyle w:val="TableText"/>
              <w:spacing w:after="0"/>
            </w:pPr>
            <w:r>
              <w:t xml:space="preserve">Road registration papers (and sticker in applicable state/territory) </w:t>
            </w:r>
          </w:p>
        </w:tc>
        <w:sdt>
          <w:sdtPr>
            <w:id w:val="-53766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202413DD" w14:textId="77777777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00624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231AC86C" w14:textId="77777777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4062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5587A77B" w14:textId="77777777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A5032" w:rsidRPr="00A96DAB" w14:paraId="77A08D35" w14:textId="77777777" w:rsidTr="00CE63D6">
        <w:tc>
          <w:tcPr>
            <w:tcW w:w="7627" w:type="dxa"/>
            <w:gridSpan w:val="8"/>
          </w:tcPr>
          <w:p w14:paraId="0A3ED002" w14:textId="2EA4DEA9" w:rsidR="008A5032" w:rsidRPr="000D102F" w:rsidRDefault="008A5032" w:rsidP="008A5032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Hold Point: Confirm Project specific / Client addition requirements</w:t>
            </w:r>
          </w:p>
        </w:tc>
        <w:tc>
          <w:tcPr>
            <w:tcW w:w="2577" w:type="dxa"/>
            <w:gridSpan w:val="3"/>
          </w:tcPr>
          <w:p w14:paraId="26BE8FD4" w14:textId="77777777" w:rsidR="008A5032" w:rsidRPr="000D102F" w:rsidRDefault="008A5032" w:rsidP="008A5032">
            <w:pPr>
              <w:pStyle w:val="TableText"/>
              <w:spacing w:after="0"/>
              <w:rPr>
                <w:b/>
              </w:rPr>
            </w:pPr>
            <w:r w:rsidRPr="000D102F">
              <w:rPr>
                <w:b/>
              </w:rPr>
              <w:t>Signature:</w:t>
            </w:r>
          </w:p>
        </w:tc>
      </w:tr>
      <w:tr w:rsidR="008A5032" w:rsidRPr="00A96DAB" w14:paraId="3D359C8D" w14:textId="70FA5B63" w:rsidTr="00CE63D6">
        <w:tc>
          <w:tcPr>
            <w:tcW w:w="7627" w:type="dxa"/>
            <w:gridSpan w:val="8"/>
          </w:tcPr>
          <w:p w14:paraId="6556183F" w14:textId="5918F802" w:rsidR="008A5032" w:rsidRPr="00A96DAB" w:rsidRDefault="008A5032" w:rsidP="008A5032">
            <w:pPr>
              <w:pStyle w:val="TableText"/>
              <w:spacing w:after="0"/>
            </w:pPr>
          </w:p>
        </w:tc>
        <w:sdt>
          <w:sdtPr>
            <w:id w:val="-61752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32ED1B9A" w14:textId="286D93AC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4186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4D48C04E" w14:textId="449B15E1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4845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7B06569C" w14:textId="5EF17AA1" w:rsidR="008A5032" w:rsidRPr="00A96DAB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A5032" w:rsidRPr="00A96DAB" w:rsidDel="002D49F8" w14:paraId="1B0173B9" w14:textId="77777777" w:rsidTr="00CE63D6">
        <w:tc>
          <w:tcPr>
            <w:tcW w:w="7627" w:type="dxa"/>
            <w:gridSpan w:val="8"/>
          </w:tcPr>
          <w:p w14:paraId="710FF9A4" w14:textId="1AF94ED9" w:rsidR="008A5032" w:rsidRDefault="008A5032" w:rsidP="008A5032">
            <w:pPr>
              <w:pStyle w:val="TableText"/>
              <w:spacing w:after="0"/>
            </w:pPr>
          </w:p>
        </w:tc>
        <w:sdt>
          <w:sdtPr>
            <w:id w:val="-802075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2" w:type="dxa"/>
              </w:tcPr>
              <w:p w14:paraId="0CE8F47B" w14:textId="0EB85128" w:rsidR="008A5032" w:rsidDel="002D49F8" w:rsidRDefault="008A5032" w:rsidP="008A5032">
                <w:pPr>
                  <w:pStyle w:val="TableText"/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3191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9" w:type="dxa"/>
              </w:tcPr>
              <w:p w14:paraId="5FF7C0EA" w14:textId="77B34002" w:rsidR="008A5032" w:rsidDel="002D49F8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3022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6" w:type="dxa"/>
              </w:tcPr>
              <w:p w14:paraId="3EB0AD9F" w14:textId="6463C095" w:rsidR="008A5032" w:rsidDel="002D49F8" w:rsidRDefault="008A5032" w:rsidP="008A5032">
                <w:pPr>
                  <w:pStyle w:val="TableText"/>
                  <w:spacing w:after="0"/>
                  <w:jc w:val="center"/>
                </w:pPr>
                <w:r w:rsidRPr="00A96DA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A5032" w:rsidRPr="00A96DAB" w14:paraId="09D2D824" w14:textId="77777777" w:rsidTr="00317CAA">
        <w:tc>
          <w:tcPr>
            <w:tcW w:w="10204" w:type="dxa"/>
            <w:gridSpan w:val="11"/>
            <w:shd w:val="clear" w:color="auto" w:fill="404040" w:themeFill="text1" w:themeFillTint="BF"/>
          </w:tcPr>
          <w:p w14:paraId="4CC3AD0E" w14:textId="77777777" w:rsidR="008A5032" w:rsidRPr="00A71028" w:rsidRDefault="008A5032" w:rsidP="008A5032">
            <w:pPr>
              <w:pStyle w:val="TableText"/>
              <w:rPr>
                <w:b/>
                <w:color w:val="FFFFFF" w:themeColor="background1"/>
              </w:rPr>
            </w:pPr>
            <w:r w:rsidRPr="00A71028">
              <w:rPr>
                <w:b/>
                <w:color w:val="FFFFFF" w:themeColor="background1"/>
              </w:rPr>
              <w:t>Comments:  For items ticked No give reason in the comments section below</w:t>
            </w:r>
          </w:p>
        </w:tc>
      </w:tr>
      <w:tr w:rsidR="008A5032" w:rsidRPr="00A96DAB" w14:paraId="2A8D0F23" w14:textId="77777777" w:rsidTr="00317CAA">
        <w:tc>
          <w:tcPr>
            <w:tcW w:w="10204" w:type="dxa"/>
            <w:gridSpan w:val="11"/>
          </w:tcPr>
          <w:p w14:paraId="78BA9FB0" w14:textId="77777777" w:rsidR="008A5032" w:rsidRPr="00A96DAB" w:rsidRDefault="008A5032" w:rsidP="008A5032">
            <w:pPr>
              <w:pStyle w:val="TableText"/>
            </w:pPr>
            <w:r w:rsidRPr="00A96DAB">
              <w:t>Notes on minimum requirements exceptions; list additional included asset or serial numbers; any further information:</w:t>
            </w:r>
          </w:p>
        </w:tc>
      </w:tr>
      <w:tr w:rsidR="008A5032" w:rsidRPr="00A96DAB" w14:paraId="5A024755" w14:textId="77777777" w:rsidTr="00317CAA">
        <w:trPr>
          <w:trHeight w:val="2243"/>
        </w:trPr>
        <w:tc>
          <w:tcPr>
            <w:tcW w:w="10204" w:type="dxa"/>
            <w:gridSpan w:val="11"/>
          </w:tcPr>
          <w:p w14:paraId="008A7049" w14:textId="77777777" w:rsidR="008A5032" w:rsidRPr="00A96DAB" w:rsidRDefault="008A5032" w:rsidP="008A5032">
            <w:pPr>
              <w:pStyle w:val="TableText"/>
            </w:pPr>
          </w:p>
        </w:tc>
      </w:tr>
      <w:tr w:rsidR="008A5032" w:rsidRPr="00A96DAB" w14:paraId="1370E709" w14:textId="77777777" w:rsidTr="00317CAA">
        <w:tc>
          <w:tcPr>
            <w:tcW w:w="10204" w:type="dxa"/>
            <w:gridSpan w:val="11"/>
            <w:shd w:val="clear" w:color="auto" w:fill="404040" w:themeFill="text1" w:themeFillTint="BF"/>
          </w:tcPr>
          <w:p w14:paraId="2477652B" w14:textId="77777777" w:rsidR="008A5032" w:rsidRPr="00A71028" w:rsidRDefault="008A5032" w:rsidP="008A5032">
            <w:pPr>
              <w:pStyle w:val="TableText"/>
              <w:rPr>
                <w:b/>
                <w:color w:val="FFFFFF" w:themeColor="background1"/>
              </w:rPr>
            </w:pPr>
            <w:r w:rsidRPr="00A71028">
              <w:rPr>
                <w:b/>
                <w:color w:val="FFFFFF" w:themeColor="background1"/>
              </w:rPr>
              <w:lastRenderedPageBreak/>
              <w:t>Pre-mobilisation declaration (Equipment owner / supplier)</w:t>
            </w:r>
          </w:p>
        </w:tc>
      </w:tr>
      <w:tr w:rsidR="008A5032" w:rsidRPr="00A96DAB" w14:paraId="23645A9B" w14:textId="77777777" w:rsidTr="00317CAA">
        <w:tc>
          <w:tcPr>
            <w:tcW w:w="823" w:type="dxa"/>
            <w:shd w:val="clear" w:color="auto" w:fill="D9D9D9" w:themeFill="background2" w:themeFillShade="D9"/>
          </w:tcPr>
          <w:p w14:paraId="6D5BF186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 of final report:</w:t>
            </w:r>
          </w:p>
        </w:tc>
        <w:tc>
          <w:tcPr>
            <w:tcW w:w="1447" w:type="dxa"/>
          </w:tcPr>
          <w:p w14:paraId="7B4D96CA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980" w:type="dxa"/>
            <w:gridSpan w:val="2"/>
            <w:shd w:val="clear" w:color="auto" w:fill="D9D9D9" w:themeFill="background2" w:themeFillShade="D9"/>
          </w:tcPr>
          <w:p w14:paraId="6A9EBFFC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Hours / Km at final report:</w:t>
            </w:r>
          </w:p>
        </w:tc>
        <w:tc>
          <w:tcPr>
            <w:tcW w:w="2219" w:type="dxa"/>
            <w:gridSpan w:val="2"/>
          </w:tcPr>
          <w:p w14:paraId="67382972" w14:textId="77777777" w:rsidR="008A5032" w:rsidRPr="00A96DAB" w:rsidRDefault="008A5032" w:rsidP="008A5032">
            <w:pPr>
              <w:pStyle w:val="TableText"/>
            </w:pPr>
            <w:r w:rsidRPr="00A96DAB">
              <w:t xml:space="preserve"> </w:t>
            </w:r>
          </w:p>
        </w:tc>
        <w:tc>
          <w:tcPr>
            <w:tcW w:w="3599" w:type="dxa"/>
            <w:gridSpan w:val="4"/>
            <w:shd w:val="clear" w:color="auto" w:fill="D9D9D9" w:themeFill="background2" w:themeFillShade="D9"/>
          </w:tcPr>
          <w:p w14:paraId="709AE0C3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Ignition, toolbox and panel keys present with machine?</w:t>
            </w:r>
          </w:p>
        </w:tc>
        <w:tc>
          <w:tcPr>
            <w:tcW w:w="1136" w:type="dxa"/>
          </w:tcPr>
          <w:p w14:paraId="00AD9DB1" w14:textId="77777777" w:rsidR="008A5032" w:rsidRPr="00A96DAB" w:rsidRDefault="008A5032" w:rsidP="008A5032">
            <w:pPr>
              <w:pStyle w:val="TableText"/>
            </w:pPr>
            <w:r w:rsidRPr="00A96DAB">
              <w:t xml:space="preserve">Yes </w:t>
            </w:r>
            <w:sdt>
              <w:sdtPr>
                <w:id w:val="23251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6D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  <w:p w14:paraId="1F8744BA" w14:textId="77777777" w:rsidR="008A5032" w:rsidRPr="00A96DAB" w:rsidRDefault="008A5032" w:rsidP="008A5032">
            <w:pPr>
              <w:pStyle w:val="TableText"/>
            </w:pPr>
            <w:r w:rsidRPr="00A96DAB">
              <w:t xml:space="preserve">No  </w:t>
            </w:r>
            <w:sdt>
              <w:sdtPr>
                <w:id w:val="-49233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6D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8A5032" w:rsidRPr="00A96DAB" w14:paraId="557B62E8" w14:textId="77777777" w:rsidTr="00317CAA">
        <w:tc>
          <w:tcPr>
            <w:tcW w:w="10204" w:type="dxa"/>
            <w:gridSpan w:val="11"/>
          </w:tcPr>
          <w:p w14:paraId="5BF4B2C7" w14:textId="7828D6BD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I declare that this </w:t>
            </w:r>
            <w:r>
              <w:rPr>
                <w:b/>
              </w:rPr>
              <w:t xml:space="preserve">vehicle </w:t>
            </w:r>
            <w:r w:rsidRPr="00A71028">
              <w:rPr>
                <w:b/>
              </w:rPr>
              <w:t>is in a safe condition, is free from defect and is fit for purpose:</w:t>
            </w:r>
          </w:p>
        </w:tc>
      </w:tr>
      <w:tr w:rsidR="008A5032" w:rsidRPr="00A96DAB" w14:paraId="163E6F8A" w14:textId="77777777" w:rsidTr="57E0BC7B">
        <w:tc>
          <w:tcPr>
            <w:tcW w:w="823" w:type="dxa"/>
            <w:shd w:val="clear" w:color="auto" w:fill="D9D9D9" w:themeFill="background2" w:themeFillShade="D9"/>
          </w:tcPr>
          <w:p w14:paraId="798E41EF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Name: </w:t>
            </w:r>
            <w:sdt>
              <w:sdtPr>
                <w:rPr>
                  <w:b/>
                </w:rPr>
                <w:id w:val="-505050518"/>
                <w:placeholder>
                  <w:docPart w:val="0BA4BAB807CC474D8D3E4A7AE6BA75F6"/>
                </w:placeholder>
                <w:showingPlcHdr/>
              </w:sdtPr>
              <w:sdtContent>
                <w:r w:rsidRPr="00A71028">
                  <w:rPr>
                    <w:b/>
                    <w:shd w:val="clear" w:color="auto" w:fill="D9D9D9" w:themeFill="background1" w:themeFillShade="D9"/>
                  </w:rPr>
                  <w:t xml:space="preserve"> </w:t>
                </w:r>
              </w:sdtContent>
            </w:sdt>
          </w:p>
        </w:tc>
        <w:tc>
          <w:tcPr>
            <w:tcW w:w="1455" w:type="dxa"/>
            <w:gridSpan w:val="2"/>
          </w:tcPr>
          <w:p w14:paraId="61845DFD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972" w:type="dxa"/>
            <w:shd w:val="clear" w:color="auto" w:fill="D9D9D9" w:themeFill="background2" w:themeFillShade="D9"/>
          </w:tcPr>
          <w:p w14:paraId="2E16AFF8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Position: </w:t>
            </w:r>
          </w:p>
        </w:tc>
        <w:tc>
          <w:tcPr>
            <w:tcW w:w="1479" w:type="dxa"/>
          </w:tcPr>
          <w:p w14:paraId="376976A4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1069" w:type="dxa"/>
            <w:gridSpan w:val="2"/>
            <w:shd w:val="clear" w:color="auto" w:fill="D9D9D9" w:themeFill="background2" w:themeFillShade="D9"/>
          </w:tcPr>
          <w:p w14:paraId="63F9383C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Signature:</w:t>
            </w:r>
          </w:p>
        </w:tc>
        <w:tc>
          <w:tcPr>
            <w:tcW w:w="1829" w:type="dxa"/>
          </w:tcPr>
          <w:p w14:paraId="6AEF3AA6" w14:textId="77777777" w:rsidR="008A5032" w:rsidRPr="00A71028" w:rsidRDefault="008A5032" w:rsidP="008A5032">
            <w:pPr>
              <w:pStyle w:val="TableText"/>
              <w:rPr>
                <w:b/>
              </w:rPr>
            </w:pPr>
          </w:p>
        </w:tc>
        <w:tc>
          <w:tcPr>
            <w:tcW w:w="942" w:type="dxa"/>
            <w:shd w:val="clear" w:color="auto" w:fill="D9D9D9" w:themeFill="background2" w:themeFillShade="D9"/>
          </w:tcPr>
          <w:p w14:paraId="76A9DEDF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Date:</w:t>
            </w:r>
          </w:p>
        </w:tc>
        <w:tc>
          <w:tcPr>
            <w:tcW w:w="1635" w:type="dxa"/>
            <w:gridSpan w:val="2"/>
          </w:tcPr>
          <w:p w14:paraId="6DD818DB" w14:textId="77777777" w:rsidR="008A5032" w:rsidRPr="00A96DAB" w:rsidRDefault="008A5032" w:rsidP="008A5032">
            <w:pPr>
              <w:pStyle w:val="TableText"/>
            </w:pPr>
          </w:p>
        </w:tc>
      </w:tr>
      <w:tr w:rsidR="008A5032" w:rsidRPr="00A96DAB" w14:paraId="4BDEC81E" w14:textId="77777777" w:rsidTr="00317CAA">
        <w:tc>
          <w:tcPr>
            <w:tcW w:w="10204" w:type="dxa"/>
            <w:gridSpan w:val="11"/>
          </w:tcPr>
          <w:p w14:paraId="7449BCD9" w14:textId="77777777" w:rsidR="008A5032" w:rsidRPr="00A96DAB" w:rsidRDefault="008A5032" w:rsidP="008A5032">
            <w:pPr>
              <w:pStyle w:val="TableText"/>
            </w:pPr>
            <w:r w:rsidRPr="00A96DAB">
              <w:t>Signed and accepted by project:</w:t>
            </w:r>
          </w:p>
        </w:tc>
      </w:tr>
      <w:tr w:rsidR="008A5032" w:rsidRPr="00A96DAB" w14:paraId="7A8B8546" w14:textId="77777777" w:rsidTr="57E0BC7B">
        <w:tc>
          <w:tcPr>
            <w:tcW w:w="823" w:type="dxa"/>
            <w:shd w:val="clear" w:color="auto" w:fill="D9D9D9" w:themeFill="background2" w:themeFillShade="D9"/>
          </w:tcPr>
          <w:p w14:paraId="3CB00755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Name: </w:t>
            </w:r>
            <w:sdt>
              <w:sdtPr>
                <w:rPr>
                  <w:b/>
                </w:rPr>
                <w:id w:val="-1386017192"/>
                <w:placeholder>
                  <w:docPart w:val="D6D8474C849147F69DFDAB58A905863B"/>
                </w:placeholder>
                <w:showingPlcHdr/>
              </w:sdtPr>
              <w:sdtContent>
                <w:r w:rsidRPr="00A71028">
                  <w:rPr>
                    <w:b/>
                  </w:rPr>
                  <w:t xml:space="preserve"> </w:t>
                </w:r>
              </w:sdtContent>
            </w:sdt>
          </w:p>
        </w:tc>
        <w:tc>
          <w:tcPr>
            <w:tcW w:w="1455" w:type="dxa"/>
            <w:gridSpan w:val="2"/>
          </w:tcPr>
          <w:p w14:paraId="481618F3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972" w:type="dxa"/>
            <w:shd w:val="clear" w:color="auto" w:fill="D9D9D9" w:themeFill="background2" w:themeFillShade="D9"/>
          </w:tcPr>
          <w:p w14:paraId="12C810A6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 xml:space="preserve">Position: </w:t>
            </w:r>
          </w:p>
        </w:tc>
        <w:tc>
          <w:tcPr>
            <w:tcW w:w="1479" w:type="dxa"/>
          </w:tcPr>
          <w:p w14:paraId="20337923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1069" w:type="dxa"/>
            <w:gridSpan w:val="2"/>
            <w:shd w:val="clear" w:color="auto" w:fill="D9D9D9" w:themeFill="background2" w:themeFillShade="D9"/>
          </w:tcPr>
          <w:p w14:paraId="71BAFC78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Signature:</w:t>
            </w:r>
          </w:p>
        </w:tc>
        <w:tc>
          <w:tcPr>
            <w:tcW w:w="1829" w:type="dxa"/>
          </w:tcPr>
          <w:p w14:paraId="2D746FBF" w14:textId="77777777" w:rsidR="008A5032" w:rsidRPr="00A96DAB" w:rsidRDefault="008A5032" w:rsidP="008A5032">
            <w:pPr>
              <w:pStyle w:val="TableText"/>
            </w:pPr>
          </w:p>
        </w:tc>
        <w:tc>
          <w:tcPr>
            <w:tcW w:w="942" w:type="dxa"/>
            <w:shd w:val="clear" w:color="auto" w:fill="D9D9D9" w:themeFill="background2" w:themeFillShade="D9"/>
          </w:tcPr>
          <w:p w14:paraId="66EFB871" w14:textId="77777777" w:rsidR="008A5032" w:rsidRPr="00A71028" w:rsidRDefault="008A5032" w:rsidP="008A5032">
            <w:pPr>
              <w:pStyle w:val="TableText"/>
              <w:rPr>
                <w:b/>
              </w:rPr>
            </w:pPr>
            <w:r w:rsidRPr="00A71028">
              <w:rPr>
                <w:b/>
              </w:rPr>
              <w:t>Date:</w:t>
            </w:r>
          </w:p>
        </w:tc>
        <w:tc>
          <w:tcPr>
            <w:tcW w:w="1635" w:type="dxa"/>
            <w:gridSpan w:val="2"/>
          </w:tcPr>
          <w:p w14:paraId="1583C0E3" w14:textId="77777777" w:rsidR="008A5032" w:rsidRPr="00A96DAB" w:rsidRDefault="008A5032" w:rsidP="008A5032">
            <w:pPr>
              <w:pStyle w:val="TableText"/>
            </w:pPr>
          </w:p>
        </w:tc>
      </w:tr>
    </w:tbl>
    <w:p w14:paraId="5584D334" w14:textId="14C32347" w:rsidR="00B30609" w:rsidRDefault="00B30609" w:rsidP="00B30609">
      <w:pPr>
        <w:rPr>
          <w:highlight w:val="yellow"/>
        </w:rPr>
      </w:pPr>
    </w:p>
    <w:p w14:paraId="1D2D086D" w14:textId="2CD05E5A" w:rsidR="001541B9" w:rsidRDefault="001541B9" w:rsidP="00B30609">
      <w:pPr>
        <w:rPr>
          <w:highlight w:val="yellow"/>
        </w:rPr>
      </w:pPr>
    </w:p>
    <w:sectPr w:rsidR="001541B9" w:rsidSect="00A932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5592" w14:textId="77777777" w:rsidR="00CA1A6A" w:rsidRDefault="00CA1A6A">
      <w:r>
        <w:separator/>
      </w:r>
    </w:p>
    <w:p w14:paraId="4C8088FF" w14:textId="77777777" w:rsidR="00CA1A6A" w:rsidRDefault="00CA1A6A"/>
    <w:p w14:paraId="7A1478FF" w14:textId="77777777" w:rsidR="00CA1A6A" w:rsidRDefault="00CA1A6A"/>
    <w:p w14:paraId="7E72D115" w14:textId="77777777" w:rsidR="00CA1A6A" w:rsidRDefault="00CA1A6A"/>
    <w:p w14:paraId="15CC1BFA" w14:textId="77777777" w:rsidR="00CA1A6A" w:rsidRDefault="00CA1A6A"/>
    <w:p w14:paraId="5259F759" w14:textId="77777777" w:rsidR="00CA1A6A" w:rsidRDefault="00CA1A6A"/>
  </w:endnote>
  <w:endnote w:type="continuationSeparator" w:id="0">
    <w:p w14:paraId="3413A464" w14:textId="77777777" w:rsidR="00CA1A6A" w:rsidRDefault="00CA1A6A">
      <w:r>
        <w:continuationSeparator/>
      </w:r>
    </w:p>
    <w:p w14:paraId="709654CF" w14:textId="77777777" w:rsidR="00CA1A6A" w:rsidRDefault="00CA1A6A"/>
    <w:p w14:paraId="52408A26" w14:textId="77777777" w:rsidR="00CA1A6A" w:rsidRDefault="00CA1A6A"/>
    <w:p w14:paraId="1100C4E0" w14:textId="77777777" w:rsidR="00CA1A6A" w:rsidRDefault="00CA1A6A"/>
    <w:p w14:paraId="658D7C85" w14:textId="77777777" w:rsidR="00CA1A6A" w:rsidRDefault="00CA1A6A"/>
    <w:p w14:paraId="7FEEEE87" w14:textId="77777777" w:rsidR="00CA1A6A" w:rsidRDefault="00CA1A6A"/>
  </w:endnote>
  <w:endnote w:type="continuationNotice" w:id="1">
    <w:p w14:paraId="4DA441F1" w14:textId="77777777" w:rsidR="00CA1A6A" w:rsidRDefault="00CA1A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A11F" w14:textId="77777777" w:rsidR="00AF2E09" w:rsidRDefault="00AF2E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F0F3F" w14:textId="74C0C11A" w:rsidR="000C15A3" w:rsidRPr="0051404C" w:rsidRDefault="000C15A3" w:rsidP="0051404C">
    <w:pPr>
      <w:pStyle w:val="Footer"/>
    </w:pPr>
    <w:r w:rsidRPr="006D47FE">
      <w:rPr>
        <w:rStyle w:val="Footerraised"/>
        <w:noProof/>
      </w:rPr>
      <mc:AlternateContent>
        <mc:Choice Requires="wps">
          <w:drawing>
            <wp:anchor distT="0" distB="0" distL="114300" distR="114300" simplePos="0" relativeHeight="251650560" behindDoc="0" locked="1" layoutInCell="1" allowOverlap="1" wp14:anchorId="5BC85555" wp14:editId="2F7E7373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A704AF" w14:textId="7DC58A78" w:rsidR="000C15A3" w:rsidRPr="0090319B" w:rsidRDefault="000C15A3" w:rsidP="0090319B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B6B7068" w14:textId="77777777" w:rsidR="000C15A3" w:rsidRDefault="000C15A3" w:rsidP="0090319B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85555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margin-left:5.2pt;margin-top:-3.95pt;width:56.4pt;height:19.55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" filled="f" stroked="f" strokeweight=".5pt">
              <v:textbox>
                <w:txbxContent>
                  <w:p w14:paraId="2DA704AF" w14:textId="7DC58A78" w:rsidR="000C15A3" w:rsidRPr="0090319B" w:rsidRDefault="000C15A3" w:rsidP="0090319B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5AC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A5AC3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7B6B7068" w14:textId="77777777" w:rsidR="000C15A3" w:rsidRDefault="000C15A3" w:rsidP="0090319B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404C">
      <w:t xml:space="preserve"> </w:t>
    </w:r>
    <w:r w:rsidRPr="00A71028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1" allowOverlap="1" wp14:anchorId="211FC6E4" wp14:editId="5B1DD093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E024BD" w14:textId="71792ED1" w:rsidR="000C15A3" w:rsidRPr="0090319B" w:rsidRDefault="000C15A3" w:rsidP="00A7102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0EE624A" w14:textId="77777777" w:rsidR="000C15A3" w:rsidRDefault="000C15A3" w:rsidP="00A7102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1FC6E4" id="Text Box 38" o:spid="_x0000_s1027" type="#_x0000_t202" style="position:absolute;margin-left:5.2pt;margin-top:-3.95pt;width:56.4pt;height:19.55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LLFw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" filled="f" stroked="f" strokeweight=".5pt">
              <v:textbox>
                <w:txbxContent>
                  <w:p w14:paraId="7BE024BD" w14:textId="71792ED1" w:rsidR="000C15A3" w:rsidRPr="0090319B" w:rsidRDefault="000C15A3" w:rsidP="00A7102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5AC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A5AC3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60EE624A" w14:textId="77777777" w:rsidR="000C15A3" w:rsidRDefault="000C15A3" w:rsidP="00A71028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A71028">
      <w:t xml:space="preserve">© Laing O’Rourke     </w:t>
    </w:r>
    <w:r w:rsidR="000B4305" w:rsidRPr="0051404C">
      <w:rPr>
        <w:rStyle w:val="Strong"/>
        <w:b w:val="0"/>
        <w:bCs w:val="0"/>
      </w:rPr>
      <w:t xml:space="preserve">Rev. </w:t>
    </w:r>
    <w:r w:rsidR="000B4305">
      <w:rPr>
        <w:rStyle w:val="Strong"/>
        <w:b w:val="0"/>
        <w:bCs w:val="0"/>
      </w:rPr>
      <w:t>1</w:t>
    </w:r>
    <w:r w:rsidR="000B4305" w:rsidRPr="0051404C">
      <w:rPr>
        <w:rStyle w:val="Strong"/>
        <w:b w:val="0"/>
        <w:bCs w:val="0"/>
      </w:rPr>
      <w:t xml:space="preserve">    </w:t>
    </w:r>
    <w:r w:rsidR="000B4305">
      <w:rPr>
        <w:rStyle w:val="Strong"/>
        <w:bCs w:val="0"/>
      </w:rPr>
      <w:t>17/10</w:t>
    </w:r>
    <w:r w:rsidR="000B4305" w:rsidRPr="00A71028">
      <w:rPr>
        <w:rStyle w:val="Strong"/>
        <w:bCs w:val="0"/>
      </w:rPr>
      <w:t>/202</w:t>
    </w:r>
    <w:r w:rsidR="000B4305">
      <w:rPr>
        <w:rStyle w:val="Strong"/>
        <w:bCs w:val="0"/>
      </w:rPr>
      <w:t>2</w:t>
    </w:r>
    <w:r w:rsidR="000B4305" w:rsidRPr="0051404C">
      <w:t xml:space="preserve">    </w:t>
    </w:r>
    <w:r w:rsidR="000B4305">
      <w:t xml:space="preserve"> </w:t>
    </w:r>
    <w:r w:rsidRPr="00A71028">
      <w:rPr>
        <w:b/>
        <w:bCs/>
        <w:lang w:val="en-US"/>
      </w:rPr>
      <w:fldChar w:fldCharType="begin"/>
    </w:r>
    <w:r w:rsidRPr="00A71028">
      <w:rPr>
        <w:b/>
        <w:bCs/>
      </w:rPr>
      <w:instrText xml:space="preserve"> STYLEREF  "Main Heading"  \* MERGEFORMAT </w:instrText>
    </w:r>
    <w:r w:rsidRPr="00A71028">
      <w:rPr>
        <w:b/>
        <w:bCs/>
        <w:lang w:val="en-US"/>
      </w:rPr>
      <w:fldChar w:fldCharType="separate"/>
    </w:r>
    <w:r w:rsidR="00AF2E09" w:rsidRPr="00AF2E09">
      <w:rPr>
        <w:b/>
        <w:noProof/>
        <w:lang w:val="en-US"/>
      </w:rPr>
      <w:t>HEAVY VEHICLE</w:t>
    </w:r>
    <w:r w:rsidR="00AF2E09">
      <w:rPr>
        <w:b/>
        <w:bCs/>
        <w:noProof/>
      </w:rPr>
      <w:t xml:space="preserve"> PRE-MOBILISTION CHECKLIST</w:t>
    </w:r>
    <w:r w:rsidRPr="00A71028">
      <w:fldChar w:fldCharType="end"/>
    </w:r>
    <w:r w:rsidRPr="00A71028">
      <w:t xml:space="preserve"> – </w:t>
    </w:r>
    <w:fldSimple w:instr="STYLEREF  &quot;Main Heading 2&quot;  \* MERGEFORMAT">
      <w:r w:rsidR="00AF2E09">
        <w:rPr>
          <w:noProof/>
        </w:rPr>
        <w:t>CHECKLIST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1961" w14:textId="43B6E28B" w:rsidR="000C15A3" w:rsidRPr="0051404C" w:rsidRDefault="000C15A3" w:rsidP="0051404C">
    <w:pPr>
      <w:pStyle w:val="Footer"/>
    </w:pPr>
    <w:r w:rsidRPr="0051404C">
      <w:rPr>
        <w:noProof/>
      </w:rPr>
      <mc:AlternateContent>
        <mc:Choice Requires="wps">
          <w:drawing>
            <wp:anchor distT="0" distB="0" distL="114300" distR="114300" simplePos="0" relativeHeight="251663872" behindDoc="0" locked="1" layoutInCell="1" allowOverlap="1" wp14:anchorId="21D776A3" wp14:editId="61EF1FE2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15FDCE" w14:textId="7954EB25" w:rsidR="000C15A3" w:rsidRPr="0090319B" w:rsidRDefault="000C15A3" w:rsidP="00C17D35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A5AC3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2B69D55" w14:textId="77777777" w:rsidR="000C15A3" w:rsidRDefault="000C15A3" w:rsidP="00C17D35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776A3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8" type="#_x0000_t202" style="position:absolute;margin-left:5.2pt;margin-top:-3.95pt;width:56.4pt;height:19.55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NvGA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" filled="f" stroked="f" strokeweight=".5pt">
              <v:textbox>
                <w:txbxContent>
                  <w:p w14:paraId="3C15FDCE" w14:textId="7954EB25" w:rsidR="000C15A3" w:rsidRPr="0090319B" w:rsidRDefault="000C15A3" w:rsidP="00C17D35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5AC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A5AC3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32B69D55" w14:textId="77777777" w:rsidR="000C15A3" w:rsidRDefault="000C15A3" w:rsidP="00C17D35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404C">
      <w:t xml:space="preserve">© Laing O’Rourke     </w:t>
    </w:r>
    <w:r w:rsidRPr="0051404C">
      <w:rPr>
        <w:rStyle w:val="Strong"/>
        <w:b w:val="0"/>
        <w:bCs w:val="0"/>
      </w:rPr>
      <w:t xml:space="preserve">Rev. </w:t>
    </w:r>
    <w:r w:rsidR="000B4305">
      <w:rPr>
        <w:rStyle w:val="Strong"/>
        <w:b w:val="0"/>
        <w:bCs w:val="0"/>
      </w:rPr>
      <w:t>1</w:t>
    </w:r>
    <w:r w:rsidRPr="0051404C">
      <w:rPr>
        <w:rStyle w:val="Strong"/>
        <w:b w:val="0"/>
        <w:bCs w:val="0"/>
      </w:rPr>
      <w:t xml:space="preserve">    </w:t>
    </w:r>
    <w:r w:rsidR="000B4305">
      <w:rPr>
        <w:rStyle w:val="Strong"/>
        <w:bCs w:val="0"/>
      </w:rPr>
      <w:t>17/10</w:t>
    </w:r>
    <w:r w:rsidRPr="00A71028">
      <w:rPr>
        <w:rStyle w:val="Strong"/>
        <w:bCs w:val="0"/>
      </w:rPr>
      <w:t>/202</w:t>
    </w:r>
    <w:r w:rsidR="007436D4">
      <w:rPr>
        <w:rStyle w:val="Strong"/>
        <w:bCs w:val="0"/>
      </w:rPr>
      <w:t>2</w:t>
    </w:r>
    <w:r w:rsidRPr="0051404C">
      <w:t xml:space="preserve">    </w:t>
    </w:r>
    <w:r>
      <w:t xml:space="preserve"> </w:t>
    </w:r>
    <w:r w:rsidRPr="00A71028">
      <w:rPr>
        <w:rStyle w:val="Strong"/>
        <w:lang w:val="en-US"/>
      </w:rPr>
      <w:fldChar w:fldCharType="begin"/>
    </w:r>
    <w:r w:rsidRPr="00A71028">
      <w:rPr>
        <w:rStyle w:val="Strong"/>
      </w:rPr>
      <w:instrText xml:space="preserve"> STYLEREF  "Main Heading"  \* MERGEFORMAT </w:instrText>
    </w:r>
    <w:r w:rsidRPr="00A71028">
      <w:rPr>
        <w:rStyle w:val="Strong"/>
        <w:lang w:val="en-US"/>
      </w:rPr>
      <w:fldChar w:fldCharType="separate"/>
    </w:r>
    <w:r w:rsidR="00AF2E09">
      <w:rPr>
        <w:rStyle w:val="Strong"/>
        <w:noProof/>
      </w:rPr>
      <w:t>HEAVY VEHICLE PRE-MOBILISTION CHECKLIST</w:t>
    </w:r>
    <w:r w:rsidRPr="00A71028">
      <w:rPr>
        <w:rStyle w:val="Strong"/>
      </w:rPr>
      <w:fldChar w:fldCharType="end"/>
    </w:r>
    <w:r>
      <w:t xml:space="preserve"> </w:t>
    </w:r>
    <w:r w:rsidRPr="00D2198D">
      <w:t>–</w:t>
    </w:r>
    <w:r>
      <w:t xml:space="preserve"> </w:t>
    </w:r>
    <w:r>
      <w:rPr>
        <w:noProof/>
      </w:rPr>
      <w:fldChar w:fldCharType="begin"/>
    </w:r>
    <w:r>
      <w:rPr>
        <w:noProof/>
      </w:rPr>
      <w:instrText xml:space="preserve"> STYLEREF  "Main Heading 2"  \* MERGEFORMAT </w:instrText>
    </w:r>
    <w:r>
      <w:rPr>
        <w:noProof/>
      </w:rPr>
      <w:fldChar w:fldCharType="separate"/>
    </w:r>
    <w:r w:rsidR="00AF2E09">
      <w:rPr>
        <w:noProof/>
      </w:rPr>
      <w:t>CHECKLIST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218BD" w14:textId="77777777" w:rsidR="00CA1A6A" w:rsidRDefault="00CA1A6A">
      <w:r>
        <w:separator/>
      </w:r>
    </w:p>
    <w:p w14:paraId="33ABC45B" w14:textId="77777777" w:rsidR="00CA1A6A" w:rsidRDefault="00CA1A6A"/>
    <w:p w14:paraId="5F98ABA7" w14:textId="77777777" w:rsidR="00CA1A6A" w:rsidRDefault="00CA1A6A"/>
    <w:p w14:paraId="7EFE0247" w14:textId="77777777" w:rsidR="00CA1A6A" w:rsidRDefault="00CA1A6A"/>
    <w:p w14:paraId="71AA4B1C" w14:textId="77777777" w:rsidR="00CA1A6A" w:rsidRDefault="00CA1A6A"/>
    <w:p w14:paraId="2D1071FA" w14:textId="77777777" w:rsidR="00CA1A6A" w:rsidRDefault="00CA1A6A"/>
  </w:footnote>
  <w:footnote w:type="continuationSeparator" w:id="0">
    <w:p w14:paraId="4447A03F" w14:textId="77777777" w:rsidR="00CA1A6A" w:rsidRDefault="00CA1A6A">
      <w:r>
        <w:continuationSeparator/>
      </w:r>
    </w:p>
    <w:p w14:paraId="0ADB5E24" w14:textId="77777777" w:rsidR="00CA1A6A" w:rsidRDefault="00CA1A6A"/>
    <w:p w14:paraId="1CB748F9" w14:textId="77777777" w:rsidR="00CA1A6A" w:rsidRDefault="00CA1A6A"/>
    <w:p w14:paraId="3E772D48" w14:textId="77777777" w:rsidR="00CA1A6A" w:rsidRDefault="00CA1A6A"/>
    <w:p w14:paraId="7D10FF2A" w14:textId="77777777" w:rsidR="00CA1A6A" w:rsidRDefault="00CA1A6A"/>
    <w:p w14:paraId="1019F090" w14:textId="77777777" w:rsidR="00CA1A6A" w:rsidRDefault="00CA1A6A"/>
  </w:footnote>
  <w:footnote w:type="continuationNotice" w:id="1">
    <w:p w14:paraId="66FE5A54" w14:textId="77777777" w:rsidR="00CA1A6A" w:rsidRDefault="00CA1A6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5CEB" w14:textId="77777777" w:rsidR="000C15A3" w:rsidRDefault="000C15A3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A74D" w14:textId="77777777" w:rsidR="000C15A3" w:rsidRDefault="000C15A3" w:rsidP="00B1167D"/>
  <w:p w14:paraId="69BDE30D" w14:textId="77777777" w:rsidR="000C15A3" w:rsidRDefault="000C15A3" w:rsidP="00B1167D"/>
  <w:p w14:paraId="34BC5EC3" w14:textId="77777777" w:rsidR="000C15A3" w:rsidRPr="00826142" w:rsidRDefault="000C15A3" w:rsidP="00B1167D">
    <w:r>
      <w:rPr>
        <w:noProof/>
      </w:rPr>
      <w:drawing>
        <wp:anchor distT="0" distB="0" distL="114300" distR="114300" simplePos="0" relativeHeight="251658243" behindDoc="1" locked="1" layoutInCell="1" allowOverlap="0" wp14:anchorId="3203C290" wp14:editId="554BE62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00" cy="547200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54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7CA36" w14:textId="77777777" w:rsidR="000C15A3" w:rsidRDefault="000C15A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A1F047A"/>
    <w:multiLevelType w:val="hybridMultilevel"/>
    <w:tmpl w:val="B58E9414"/>
    <w:lvl w:ilvl="0" w:tplc="4BD802AC">
      <w:start w:val="1"/>
      <w:numFmt w:val="bullet"/>
      <w:pStyle w:val="Bulletinden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224A7E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2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3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4" w15:restartNumberingAfterBreak="0">
    <w:nsid w:val="53EB1C3A"/>
    <w:multiLevelType w:val="hybridMultilevel"/>
    <w:tmpl w:val="3D8A387A"/>
    <w:lvl w:ilvl="0" w:tplc="EDFC81C8">
      <w:start w:val="1"/>
      <w:numFmt w:val="bullet"/>
      <w:pStyle w:val="Bullet3"/>
      <w:lvlText w:val=""/>
      <w:lvlJc w:val="left"/>
      <w:pPr>
        <w:tabs>
          <w:tab w:val="num" w:pos="1854"/>
        </w:tabs>
        <w:ind w:left="1854" w:hanging="425"/>
      </w:pPr>
      <w:rPr>
        <w:rFonts w:ascii="Wingdings" w:hAnsi="Wingdings" w:hint="default"/>
        <w:color w:val="A0A5AA"/>
        <w:w w:val="0"/>
      </w:rPr>
    </w:lvl>
    <w:lvl w:ilvl="1" w:tplc="0C090003" w:tentative="1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15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A7B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8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20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21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3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1804300994">
    <w:abstractNumId w:val="11"/>
  </w:num>
  <w:num w:numId="2" w16cid:durableId="2085100263">
    <w:abstractNumId w:val="0"/>
  </w:num>
  <w:num w:numId="3" w16cid:durableId="344720863">
    <w:abstractNumId w:val="16"/>
  </w:num>
  <w:num w:numId="4" w16cid:durableId="268971652">
    <w:abstractNumId w:val="19"/>
  </w:num>
  <w:num w:numId="5" w16cid:durableId="1168326269">
    <w:abstractNumId w:val="5"/>
  </w:num>
  <w:num w:numId="6" w16cid:durableId="402140003">
    <w:abstractNumId w:val="3"/>
  </w:num>
  <w:num w:numId="7" w16cid:durableId="1047333842">
    <w:abstractNumId w:val="22"/>
  </w:num>
  <w:num w:numId="8" w16cid:durableId="1677070925">
    <w:abstractNumId w:val="17"/>
  </w:num>
  <w:num w:numId="9" w16cid:durableId="437413811">
    <w:abstractNumId w:val="23"/>
  </w:num>
  <w:num w:numId="10" w16cid:durableId="813915703">
    <w:abstractNumId w:val="20"/>
  </w:num>
  <w:num w:numId="11" w16cid:durableId="676494277">
    <w:abstractNumId w:val="21"/>
  </w:num>
  <w:num w:numId="12" w16cid:durableId="223180210">
    <w:abstractNumId w:val="13"/>
  </w:num>
  <w:num w:numId="13" w16cid:durableId="1327975160">
    <w:abstractNumId w:val="12"/>
  </w:num>
  <w:num w:numId="14" w16cid:durableId="16067669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0959233">
    <w:abstractNumId w:val="5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1633246908">
    <w:abstractNumId w:val="5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1590773614">
    <w:abstractNumId w:val="10"/>
  </w:num>
  <w:num w:numId="18" w16cid:durableId="1147550980">
    <w:abstractNumId w:val="1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8467166">
    <w:abstractNumId w:val="15"/>
  </w:num>
  <w:num w:numId="20" w16cid:durableId="1086264897">
    <w:abstractNumId w:val="1"/>
  </w:num>
  <w:num w:numId="21" w16cid:durableId="668677330">
    <w:abstractNumId w:val="7"/>
  </w:num>
  <w:num w:numId="22" w16cid:durableId="621693864">
    <w:abstractNumId w:val="9"/>
  </w:num>
  <w:num w:numId="23" w16cid:durableId="1301035839">
    <w:abstractNumId w:val="8"/>
  </w:num>
  <w:num w:numId="24" w16cid:durableId="68426324">
    <w:abstractNumId w:val="4"/>
  </w:num>
  <w:num w:numId="25" w16cid:durableId="353574362">
    <w:abstractNumId w:val="6"/>
  </w:num>
  <w:num w:numId="26" w16cid:durableId="235555813">
    <w:abstractNumId w:val="18"/>
  </w:num>
  <w:num w:numId="27" w16cid:durableId="41681103">
    <w:abstractNumId w:val="14"/>
  </w:num>
  <w:num w:numId="28" w16cid:durableId="1078745018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720"/>
  <w:drawingGridHorizontalSpacing w:val="96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AB"/>
    <w:rsid w:val="00001C5F"/>
    <w:rsid w:val="00001D8F"/>
    <w:rsid w:val="00003E10"/>
    <w:rsid w:val="000045D1"/>
    <w:rsid w:val="000060F6"/>
    <w:rsid w:val="00006514"/>
    <w:rsid w:val="00011F92"/>
    <w:rsid w:val="00014B5B"/>
    <w:rsid w:val="0001500D"/>
    <w:rsid w:val="00015AD8"/>
    <w:rsid w:val="000172A9"/>
    <w:rsid w:val="00030CAC"/>
    <w:rsid w:val="00031B16"/>
    <w:rsid w:val="00032091"/>
    <w:rsid w:val="000328B7"/>
    <w:rsid w:val="000350BD"/>
    <w:rsid w:val="00036FB6"/>
    <w:rsid w:val="0003755E"/>
    <w:rsid w:val="00040757"/>
    <w:rsid w:val="0004168C"/>
    <w:rsid w:val="000462FF"/>
    <w:rsid w:val="00047CB5"/>
    <w:rsid w:val="00053042"/>
    <w:rsid w:val="00055386"/>
    <w:rsid w:val="00056424"/>
    <w:rsid w:val="00057810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A4384"/>
    <w:rsid w:val="000B3488"/>
    <w:rsid w:val="000B3DB9"/>
    <w:rsid w:val="000B4305"/>
    <w:rsid w:val="000B68F2"/>
    <w:rsid w:val="000C15A3"/>
    <w:rsid w:val="000C193D"/>
    <w:rsid w:val="000C1B20"/>
    <w:rsid w:val="000C71EA"/>
    <w:rsid w:val="000D0719"/>
    <w:rsid w:val="000D102F"/>
    <w:rsid w:val="000D3037"/>
    <w:rsid w:val="000D54E5"/>
    <w:rsid w:val="000D54F6"/>
    <w:rsid w:val="000D5F25"/>
    <w:rsid w:val="000D6EE4"/>
    <w:rsid w:val="000E5797"/>
    <w:rsid w:val="000E7E0C"/>
    <w:rsid w:val="000F51B6"/>
    <w:rsid w:val="000F5A74"/>
    <w:rsid w:val="00110B76"/>
    <w:rsid w:val="00110E84"/>
    <w:rsid w:val="0011164B"/>
    <w:rsid w:val="00112ECA"/>
    <w:rsid w:val="00113AC7"/>
    <w:rsid w:val="00114451"/>
    <w:rsid w:val="00115687"/>
    <w:rsid w:val="00117EFA"/>
    <w:rsid w:val="0012087F"/>
    <w:rsid w:val="00122BA2"/>
    <w:rsid w:val="00124250"/>
    <w:rsid w:val="00124A7E"/>
    <w:rsid w:val="00125AEA"/>
    <w:rsid w:val="00131500"/>
    <w:rsid w:val="00131919"/>
    <w:rsid w:val="00131F3E"/>
    <w:rsid w:val="0013541E"/>
    <w:rsid w:val="00135D12"/>
    <w:rsid w:val="00137C8C"/>
    <w:rsid w:val="001422FC"/>
    <w:rsid w:val="00144B01"/>
    <w:rsid w:val="00145C59"/>
    <w:rsid w:val="001541B9"/>
    <w:rsid w:val="0015783E"/>
    <w:rsid w:val="001578F3"/>
    <w:rsid w:val="00157E10"/>
    <w:rsid w:val="00161B28"/>
    <w:rsid w:val="00163F3B"/>
    <w:rsid w:val="00166883"/>
    <w:rsid w:val="00170ACB"/>
    <w:rsid w:val="00171F17"/>
    <w:rsid w:val="00172ABD"/>
    <w:rsid w:val="00172E15"/>
    <w:rsid w:val="00182988"/>
    <w:rsid w:val="00184E0F"/>
    <w:rsid w:val="001866E8"/>
    <w:rsid w:val="00186DCB"/>
    <w:rsid w:val="001A1B34"/>
    <w:rsid w:val="001B0D3A"/>
    <w:rsid w:val="001B1958"/>
    <w:rsid w:val="001B526F"/>
    <w:rsid w:val="001B5A1E"/>
    <w:rsid w:val="001B7F4E"/>
    <w:rsid w:val="001C0F8E"/>
    <w:rsid w:val="001C2CD1"/>
    <w:rsid w:val="001C3C96"/>
    <w:rsid w:val="001C47BF"/>
    <w:rsid w:val="001C5DFE"/>
    <w:rsid w:val="001C6A8A"/>
    <w:rsid w:val="001D0D1B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49FD"/>
    <w:rsid w:val="001E6F7C"/>
    <w:rsid w:val="001F5470"/>
    <w:rsid w:val="00201218"/>
    <w:rsid w:val="002013C1"/>
    <w:rsid w:val="00201870"/>
    <w:rsid w:val="002027BF"/>
    <w:rsid w:val="0020438F"/>
    <w:rsid w:val="00215DAB"/>
    <w:rsid w:val="00217237"/>
    <w:rsid w:val="002224CA"/>
    <w:rsid w:val="00224F3E"/>
    <w:rsid w:val="00230E70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3142"/>
    <w:rsid w:val="002743E8"/>
    <w:rsid w:val="0028473E"/>
    <w:rsid w:val="0029028E"/>
    <w:rsid w:val="002956D5"/>
    <w:rsid w:val="002960D6"/>
    <w:rsid w:val="00297F98"/>
    <w:rsid w:val="002A0AD9"/>
    <w:rsid w:val="002A0B9F"/>
    <w:rsid w:val="002A15BD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4823"/>
    <w:rsid w:val="002D49F8"/>
    <w:rsid w:val="002E503A"/>
    <w:rsid w:val="002E5804"/>
    <w:rsid w:val="002E732C"/>
    <w:rsid w:val="002F603D"/>
    <w:rsid w:val="002F6EAD"/>
    <w:rsid w:val="002F770F"/>
    <w:rsid w:val="00301CF2"/>
    <w:rsid w:val="003046EF"/>
    <w:rsid w:val="00306DE0"/>
    <w:rsid w:val="00307042"/>
    <w:rsid w:val="00313846"/>
    <w:rsid w:val="00314A13"/>
    <w:rsid w:val="00317CAA"/>
    <w:rsid w:val="00321717"/>
    <w:rsid w:val="00321BE6"/>
    <w:rsid w:val="003237E9"/>
    <w:rsid w:val="003248D0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61DFF"/>
    <w:rsid w:val="00371A37"/>
    <w:rsid w:val="003749CE"/>
    <w:rsid w:val="0037720A"/>
    <w:rsid w:val="00377BD9"/>
    <w:rsid w:val="0038509C"/>
    <w:rsid w:val="00387605"/>
    <w:rsid w:val="00387FE7"/>
    <w:rsid w:val="00392D01"/>
    <w:rsid w:val="00393854"/>
    <w:rsid w:val="003947CC"/>
    <w:rsid w:val="003953D3"/>
    <w:rsid w:val="003A2A83"/>
    <w:rsid w:val="003A5AC3"/>
    <w:rsid w:val="003B077E"/>
    <w:rsid w:val="003C5E25"/>
    <w:rsid w:val="003D155B"/>
    <w:rsid w:val="003D5EAA"/>
    <w:rsid w:val="003E2814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160F"/>
    <w:rsid w:val="00402E3E"/>
    <w:rsid w:val="00405E08"/>
    <w:rsid w:val="0041156E"/>
    <w:rsid w:val="00411F8D"/>
    <w:rsid w:val="0041509F"/>
    <w:rsid w:val="00416D54"/>
    <w:rsid w:val="00417B54"/>
    <w:rsid w:val="00421F24"/>
    <w:rsid w:val="00423D8F"/>
    <w:rsid w:val="00426A39"/>
    <w:rsid w:val="00433930"/>
    <w:rsid w:val="0043797F"/>
    <w:rsid w:val="00441ADF"/>
    <w:rsid w:val="004449DA"/>
    <w:rsid w:val="0044643D"/>
    <w:rsid w:val="00446E17"/>
    <w:rsid w:val="0044763F"/>
    <w:rsid w:val="00453284"/>
    <w:rsid w:val="00454D61"/>
    <w:rsid w:val="00460126"/>
    <w:rsid w:val="0046319E"/>
    <w:rsid w:val="004645F7"/>
    <w:rsid w:val="00466A7A"/>
    <w:rsid w:val="00472608"/>
    <w:rsid w:val="00476529"/>
    <w:rsid w:val="00481B06"/>
    <w:rsid w:val="0048586D"/>
    <w:rsid w:val="00491482"/>
    <w:rsid w:val="00492BBB"/>
    <w:rsid w:val="00497342"/>
    <w:rsid w:val="004A08B0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E38C1"/>
    <w:rsid w:val="004F3634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404C"/>
    <w:rsid w:val="00515A56"/>
    <w:rsid w:val="00515C6D"/>
    <w:rsid w:val="0051622D"/>
    <w:rsid w:val="0051654A"/>
    <w:rsid w:val="00520069"/>
    <w:rsid w:val="00521905"/>
    <w:rsid w:val="00523D12"/>
    <w:rsid w:val="005253B8"/>
    <w:rsid w:val="00531736"/>
    <w:rsid w:val="0053326F"/>
    <w:rsid w:val="00537C11"/>
    <w:rsid w:val="00537DCA"/>
    <w:rsid w:val="005436CA"/>
    <w:rsid w:val="00546214"/>
    <w:rsid w:val="005521D7"/>
    <w:rsid w:val="005549B9"/>
    <w:rsid w:val="00562882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ED7"/>
    <w:rsid w:val="005B02C8"/>
    <w:rsid w:val="005B0AB7"/>
    <w:rsid w:val="005B34D9"/>
    <w:rsid w:val="005B3E22"/>
    <w:rsid w:val="005B59BB"/>
    <w:rsid w:val="005B5C7F"/>
    <w:rsid w:val="005C34E7"/>
    <w:rsid w:val="005C7366"/>
    <w:rsid w:val="005D1547"/>
    <w:rsid w:val="005D1E25"/>
    <w:rsid w:val="005D2F91"/>
    <w:rsid w:val="005D4041"/>
    <w:rsid w:val="005D67EF"/>
    <w:rsid w:val="005F1755"/>
    <w:rsid w:val="005F22CD"/>
    <w:rsid w:val="005F409A"/>
    <w:rsid w:val="005F74BF"/>
    <w:rsid w:val="00603C1A"/>
    <w:rsid w:val="00603E4C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FCB"/>
    <w:rsid w:val="00637937"/>
    <w:rsid w:val="00641DAE"/>
    <w:rsid w:val="00642AFD"/>
    <w:rsid w:val="00644DE4"/>
    <w:rsid w:val="00645B0D"/>
    <w:rsid w:val="0064646D"/>
    <w:rsid w:val="0065151F"/>
    <w:rsid w:val="006612F5"/>
    <w:rsid w:val="00661538"/>
    <w:rsid w:val="00661FE5"/>
    <w:rsid w:val="00664F24"/>
    <w:rsid w:val="006659EC"/>
    <w:rsid w:val="0066676B"/>
    <w:rsid w:val="0067076E"/>
    <w:rsid w:val="00670A51"/>
    <w:rsid w:val="00671249"/>
    <w:rsid w:val="006715DA"/>
    <w:rsid w:val="00674F32"/>
    <w:rsid w:val="00675197"/>
    <w:rsid w:val="006757B1"/>
    <w:rsid w:val="006868C3"/>
    <w:rsid w:val="00690552"/>
    <w:rsid w:val="00691402"/>
    <w:rsid w:val="006A0536"/>
    <w:rsid w:val="006A1973"/>
    <w:rsid w:val="006A4922"/>
    <w:rsid w:val="006A508E"/>
    <w:rsid w:val="006B1C22"/>
    <w:rsid w:val="006B28AD"/>
    <w:rsid w:val="006B460E"/>
    <w:rsid w:val="006B6CE2"/>
    <w:rsid w:val="006B6FBF"/>
    <w:rsid w:val="006C166F"/>
    <w:rsid w:val="006C1795"/>
    <w:rsid w:val="006C3E91"/>
    <w:rsid w:val="006D3658"/>
    <w:rsid w:val="006D3B51"/>
    <w:rsid w:val="006D47FE"/>
    <w:rsid w:val="006E19F1"/>
    <w:rsid w:val="006E2032"/>
    <w:rsid w:val="006E4B29"/>
    <w:rsid w:val="006E5923"/>
    <w:rsid w:val="006E6E00"/>
    <w:rsid w:val="006F0CC9"/>
    <w:rsid w:val="006F2C46"/>
    <w:rsid w:val="006F2EDF"/>
    <w:rsid w:val="006F6031"/>
    <w:rsid w:val="006F6A94"/>
    <w:rsid w:val="00701EC7"/>
    <w:rsid w:val="00703321"/>
    <w:rsid w:val="0070385B"/>
    <w:rsid w:val="00704003"/>
    <w:rsid w:val="0070415E"/>
    <w:rsid w:val="00704A82"/>
    <w:rsid w:val="00704C9F"/>
    <w:rsid w:val="00705BC7"/>
    <w:rsid w:val="00706004"/>
    <w:rsid w:val="00710A08"/>
    <w:rsid w:val="007116FA"/>
    <w:rsid w:val="00713417"/>
    <w:rsid w:val="00713892"/>
    <w:rsid w:val="00714F03"/>
    <w:rsid w:val="0072147A"/>
    <w:rsid w:val="0072272C"/>
    <w:rsid w:val="00724D3F"/>
    <w:rsid w:val="00730E1C"/>
    <w:rsid w:val="007317D8"/>
    <w:rsid w:val="00731EBA"/>
    <w:rsid w:val="00733146"/>
    <w:rsid w:val="00742AF6"/>
    <w:rsid w:val="007436D4"/>
    <w:rsid w:val="0074401D"/>
    <w:rsid w:val="0074651F"/>
    <w:rsid w:val="0075DA37"/>
    <w:rsid w:val="007620C7"/>
    <w:rsid w:val="00764271"/>
    <w:rsid w:val="00767A44"/>
    <w:rsid w:val="00770437"/>
    <w:rsid w:val="00772BD1"/>
    <w:rsid w:val="0077564E"/>
    <w:rsid w:val="0078114B"/>
    <w:rsid w:val="0078533C"/>
    <w:rsid w:val="00785DCD"/>
    <w:rsid w:val="00786772"/>
    <w:rsid w:val="00786AAE"/>
    <w:rsid w:val="00786CD8"/>
    <w:rsid w:val="0078746E"/>
    <w:rsid w:val="00790B8C"/>
    <w:rsid w:val="00791848"/>
    <w:rsid w:val="0079341E"/>
    <w:rsid w:val="00794AAD"/>
    <w:rsid w:val="007965DF"/>
    <w:rsid w:val="00796BA5"/>
    <w:rsid w:val="007A23F6"/>
    <w:rsid w:val="007A2B09"/>
    <w:rsid w:val="007A2DFE"/>
    <w:rsid w:val="007A573F"/>
    <w:rsid w:val="007B112A"/>
    <w:rsid w:val="007B3174"/>
    <w:rsid w:val="007B36C1"/>
    <w:rsid w:val="007B76A8"/>
    <w:rsid w:val="007C0C24"/>
    <w:rsid w:val="007C2C3A"/>
    <w:rsid w:val="007C5416"/>
    <w:rsid w:val="007D0616"/>
    <w:rsid w:val="007D18D7"/>
    <w:rsid w:val="007D3217"/>
    <w:rsid w:val="007D5F81"/>
    <w:rsid w:val="007D6673"/>
    <w:rsid w:val="007E2038"/>
    <w:rsid w:val="007E5801"/>
    <w:rsid w:val="007E7FF1"/>
    <w:rsid w:val="007F2C6F"/>
    <w:rsid w:val="007F47A5"/>
    <w:rsid w:val="007F5D67"/>
    <w:rsid w:val="007F6410"/>
    <w:rsid w:val="008011AE"/>
    <w:rsid w:val="00801C33"/>
    <w:rsid w:val="008027B9"/>
    <w:rsid w:val="00804538"/>
    <w:rsid w:val="00806BA7"/>
    <w:rsid w:val="0081312E"/>
    <w:rsid w:val="008132FD"/>
    <w:rsid w:val="008166A0"/>
    <w:rsid w:val="0081709D"/>
    <w:rsid w:val="00821705"/>
    <w:rsid w:val="00822F4D"/>
    <w:rsid w:val="0082308A"/>
    <w:rsid w:val="00823529"/>
    <w:rsid w:val="00824976"/>
    <w:rsid w:val="00826142"/>
    <w:rsid w:val="00830013"/>
    <w:rsid w:val="00833C5F"/>
    <w:rsid w:val="0083544B"/>
    <w:rsid w:val="00835EE7"/>
    <w:rsid w:val="0084551C"/>
    <w:rsid w:val="00845C87"/>
    <w:rsid w:val="0084790A"/>
    <w:rsid w:val="00850CB7"/>
    <w:rsid w:val="00851B9F"/>
    <w:rsid w:val="00852B22"/>
    <w:rsid w:val="008549FD"/>
    <w:rsid w:val="00854BA8"/>
    <w:rsid w:val="00854D8E"/>
    <w:rsid w:val="008568CC"/>
    <w:rsid w:val="00856EC6"/>
    <w:rsid w:val="00857347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6004"/>
    <w:rsid w:val="00887DF8"/>
    <w:rsid w:val="00894052"/>
    <w:rsid w:val="0089423D"/>
    <w:rsid w:val="00896B33"/>
    <w:rsid w:val="00897136"/>
    <w:rsid w:val="00897B15"/>
    <w:rsid w:val="008A1099"/>
    <w:rsid w:val="008A29D5"/>
    <w:rsid w:val="008A2BF4"/>
    <w:rsid w:val="008A5032"/>
    <w:rsid w:val="008B030A"/>
    <w:rsid w:val="008B121D"/>
    <w:rsid w:val="008B6A6E"/>
    <w:rsid w:val="008B7A6B"/>
    <w:rsid w:val="008C1C08"/>
    <w:rsid w:val="008C594C"/>
    <w:rsid w:val="008D27D9"/>
    <w:rsid w:val="008D35A3"/>
    <w:rsid w:val="008D44B4"/>
    <w:rsid w:val="008D4BC1"/>
    <w:rsid w:val="008E02D7"/>
    <w:rsid w:val="008E2270"/>
    <w:rsid w:val="008E667F"/>
    <w:rsid w:val="008E78A6"/>
    <w:rsid w:val="008F12F0"/>
    <w:rsid w:val="008F193A"/>
    <w:rsid w:val="008F1A61"/>
    <w:rsid w:val="008F521A"/>
    <w:rsid w:val="008F6917"/>
    <w:rsid w:val="00902572"/>
    <w:rsid w:val="0090319B"/>
    <w:rsid w:val="009051FD"/>
    <w:rsid w:val="0090630D"/>
    <w:rsid w:val="00907F65"/>
    <w:rsid w:val="00912DCA"/>
    <w:rsid w:val="009131B0"/>
    <w:rsid w:val="009137DB"/>
    <w:rsid w:val="0092006D"/>
    <w:rsid w:val="00923AE9"/>
    <w:rsid w:val="00931D30"/>
    <w:rsid w:val="009343EB"/>
    <w:rsid w:val="00946AF7"/>
    <w:rsid w:val="00950A5D"/>
    <w:rsid w:val="009562C1"/>
    <w:rsid w:val="00957F7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772CD"/>
    <w:rsid w:val="0098190B"/>
    <w:rsid w:val="0098203B"/>
    <w:rsid w:val="00982A5B"/>
    <w:rsid w:val="009919B4"/>
    <w:rsid w:val="00993AFC"/>
    <w:rsid w:val="009A0310"/>
    <w:rsid w:val="009A0AAA"/>
    <w:rsid w:val="009A1F80"/>
    <w:rsid w:val="009A6B65"/>
    <w:rsid w:val="009A6F9D"/>
    <w:rsid w:val="009A7704"/>
    <w:rsid w:val="009B310C"/>
    <w:rsid w:val="009C2150"/>
    <w:rsid w:val="009C2DBF"/>
    <w:rsid w:val="009C3A99"/>
    <w:rsid w:val="009C57D4"/>
    <w:rsid w:val="009C5CF6"/>
    <w:rsid w:val="009D11D1"/>
    <w:rsid w:val="009D20AA"/>
    <w:rsid w:val="009D2338"/>
    <w:rsid w:val="009D2B24"/>
    <w:rsid w:val="009D2E26"/>
    <w:rsid w:val="009D2E61"/>
    <w:rsid w:val="009D66D7"/>
    <w:rsid w:val="009E00B7"/>
    <w:rsid w:val="009E210E"/>
    <w:rsid w:val="009E321E"/>
    <w:rsid w:val="009E35D6"/>
    <w:rsid w:val="009F103F"/>
    <w:rsid w:val="009F19D0"/>
    <w:rsid w:val="009F3F26"/>
    <w:rsid w:val="009F787B"/>
    <w:rsid w:val="00A00FB1"/>
    <w:rsid w:val="00A03061"/>
    <w:rsid w:val="00A03ED8"/>
    <w:rsid w:val="00A1117D"/>
    <w:rsid w:val="00A1311E"/>
    <w:rsid w:val="00A14C97"/>
    <w:rsid w:val="00A1649E"/>
    <w:rsid w:val="00A17F55"/>
    <w:rsid w:val="00A201E7"/>
    <w:rsid w:val="00A2190A"/>
    <w:rsid w:val="00A21A3F"/>
    <w:rsid w:val="00A22638"/>
    <w:rsid w:val="00A27C4C"/>
    <w:rsid w:val="00A370AE"/>
    <w:rsid w:val="00A37CAA"/>
    <w:rsid w:val="00A445CF"/>
    <w:rsid w:val="00A4507B"/>
    <w:rsid w:val="00A500E6"/>
    <w:rsid w:val="00A5069E"/>
    <w:rsid w:val="00A601B9"/>
    <w:rsid w:val="00A61710"/>
    <w:rsid w:val="00A63E7A"/>
    <w:rsid w:val="00A71028"/>
    <w:rsid w:val="00A72521"/>
    <w:rsid w:val="00A741EE"/>
    <w:rsid w:val="00A85CE4"/>
    <w:rsid w:val="00A93230"/>
    <w:rsid w:val="00A93272"/>
    <w:rsid w:val="00A959C5"/>
    <w:rsid w:val="00A96691"/>
    <w:rsid w:val="00A96DAB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2E09"/>
    <w:rsid w:val="00AF5827"/>
    <w:rsid w:val="00AF7DC7"/>
    <w:rsid w:val="00B022BE"/>
    <w:rsid w:val="00B0476B"/>
    <w:rsid w:val="00B07CB3"/>
    <w:rsid w:val="00B1167D"/>
    <w:rsid w:val="00B130F8"/>
    <w:rsid w:val="00B13522"/>
    <w:rsid w:val="00B13EA6"/>
    <w:rsid w:val="00B22A7D"/>
    <w:rsid w:val="00B30609"/>
    <w:rsid w:val="00B31A91"/>
    <w:rsid w:val="00B37508"/>
    <w:rsid w:val="00B442E2"/>
    <w:rsid w:val="00B46A3D"/>
    <w:rsid w:val="00B47394"/>
    <w:rsid w:val="00B5314B"/>
    <w:rsid w:val="00B55111"/>
    <w:rsid w:val="00B559AA"/>
    <w:rsid w:val="00B62BE3"/>
    <w:rsid w:val="00B6339E"/>
    <w:rsid w:val="00B63D2C"/>
    <w:rsid w:val="00B64D42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091"/>
    <w:rsid w:val="00BA5F8A"/>
    <w:rsid w:val="00BA64AA"/>
    <w:rsid w:val="00BB2B4F"/>
    <w:rsid w:val="00BB7038"/>
    <w:rsid w:val="00BC097B"/>
    <w:rsid w:val="00BC0A42"/>
    <w:rsid w:val="00BC14EA"/>
    <w:rsid w:val="00BC3F11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155B"/>
    <w:rsid w:val="00C03683"/>
    <w:rsid w:val="00C05878"/>
    <w:rsid w:val="00C06EC2"/>
    <w:rsid w:val="00C0749B"/>
    <w:rsid w:val="00C11335"/>
    <w:rsid w:val="00C161C0"/>
    <w:rsid w:val="00C17D35"/>
    <w:rsid w:val="00C21932"/>
    <w:rsid w:val="00C22130"/>
    <w:rsid w:val="00C267A3"/>
    <w:rsid w:val="00C2763A"/>
    <w:rsid w:val="00C31035"/>
    <w:rsid w:val="00C35D05"/>
    <w:rsid w:val="00C36287"/>
    <w:rsid w:val="00C46298"/>
    <w:rsid w:val="00C51D10"/>
    <w:rsid w:val="00C5537F"/>
    <w:rsid w:val="00C55539"/>
    <w:rsid w:val="00C55F7B"/>
    <w:rsid w:val="00C56FAF"/>
    <w:rsid w:val="00C621F7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1A6A"/>
    <w:rsid w:val="00CA4289"/>
    <w:rsid w:val="00CA6689"/>
    <w:rsid w:val="00CB2477"/>
    <w:rsid w:val="00CB2B9A"/>
    <w:rsid w:val="00CB3F70"/>
    <w:rsid w:val="00CB683D"/>
    <w:rsid w:val="00CC2807"/>
    <w:rsid w:val="00CC4466"/>
    <w:rsid w:val="00CD0B51"/>
    <w:rsid w:val="00CD0BAD"/>
    <w:rsid w:val="00CD1816"/>
    <w:rsid w:val="00CD2F1D"/>
    <w:rsid w:val="00CD3A6E"/>
    <w:rsid w:val="00CD5649"/>
    <w:rsid w:val="00CD616B"/>
    <w:rsid w:val="00CE0EB4"/>
    <w:rsid w:val="00CE0F07"/>
    <w:rsid w:val="00CE1A53"/>
    <w:rsid w:val="00CE399E"/>
    <w:rsid w:val="00CE63D6"/>
    <w:rsid w:val="00CE7A22"/>
    <w:rsid w:val="00CF1DBD"/>
    <w:rsid w:val="00CF40F4"/>
    <w:rsid w:val="00CF5A6C"/>
    <w:rsid w:val="00D00C64"/>
    <w:rsid w:val="00D035C5"/>
    <w:rsid w:val="00D05843"/>
    <w:rsid w:val="00D061DB"/>
    <w:rsid w:val="00D13256"/>
    <w:rsid w:val="00D13CB9"/>
    <w:rsid w:val="00D14F18"/>
    <w:rsid w:val="00D14FFF"/>
    <w:rsid w:val="00D17957"/>
    <w:rsid w:val="00D213CB"/>
    <w:rsid w:val="00D2198D"/>
    <w:rsid w:val="00D22612"/>
    <w:rsid w:val="00D22EA7"/>
    <w:rsid w:val="00D230B7"/>
    <w:rsid w:val="00D31215"/>
    <w:rsid w:val="00D3332C"/>
    <w:rsid w:val="00D3386F"/>
    <w:rsid w:val="00D37475"/>
    <w:rsid w:val="00D37936"/>
    <w:rsid w:val="00D441F6"/>
    <w:rsid w:val="00D44910"/>
    <w:rsid w:val="00D47550"/>
    <w:rsid w:val="00D532BB"/>
    <w:rsid w:val="00D54134"/>
    <w:rsid w:val="00D60267"/>
    <w:rsid w:val="00D6733F"/>
    <w:rsid w:val="00D7046D"/>
    <w:rsid w:val="00D71697"/>
    <w:rsid w:val="00D8517C"/>
    <w:rsid w:val="00D86F23"/>
    <w:rsid w:val="00D912E4"/>
    <w:rsid w:val="00D9283E"/>
    <w:rsid w:val="00D94987"/>
    <w:rsid w:val="00D9620A"/>
    <w:rsid w:val="00D9752E"/>
    <w:rsid w:val="00DA07C8"/>
    <w:rsid w:val="00DA3A1C"/>
    <w:rsid w:val="00DA3EC3"/>
    <w:rsid w:val="00DA46E8"/>
    <w:rsid w:val="00DA5801"/>
    <w:rsid w:val="00DB189F"/>
    <w:rsid w:val="00DB3B81"/>
    <w:rsid w:val="00DB6311"/>
    <w:rsid w:val="00DC184D"/>
    <w:rsid w:val="00DC4A38"/>
    <w:rsid w:val="00DC4E22"/>
    <w:rsid w:val="00DC7A76"/>
    <w:rsid w:val="00DD1927"/>
    <w:rsid w:val="00DD49FF"/>
    <w:rsid w:val="00DD4AA8"/>
    <w:rsid w:val="00DD59E9"/>
    <w:rsid w:val="00DD5FAF"/>
    <w:rsid w:val="00DD62CE"/>
    <w:rsid w:val="00DE0CC7"/>
    <w:rsid w:val="00DE1887"/>
    <w:rsid w:val="00DE253C"/>
    <w:rsid w:val="00DE4999"/>
    <w:rsid w:val="00DE671E"/>
    <w:rsid w:val="00DE78AF"/>
    <w:rsid w:val="00DE7AF1"/>
    <w:rsid w:val="00DF66AB"/>
    <w:rsid w:val="00E0308D"/>
    <w:rsid w:val="00E035AD"/>
    <w:rsid w:val="00E03C13"/>
    <w:rsid w:val="00E04AFC"/>
    <w:rsid w:val="00E10B6F"/>
    <w:rsid w:val="00E123A2"/>
    <w:rsid w:val="00E1361B"/>
    <w:rsid w:val="00E17F09"/>
    <w:rsid w:val="00E21A80"/>
    <w:rsid w:val="00E220AD"/>
    <w:rsid w:val="00E240EA"/>
    <w:rsid w:val="00E2437F"/>
    <w:rsid w:val="00E244A7"/>
    <w:rsid w:val="00E37BD5"/>
    <w:rsid w:val="00E40DB0"/>
    <w:rsid w:val="00E442CF"/>
    <w:rsid w:val="00E51AED"/>
    <w:rsid w:val="00E532ED"/>
    <w:rsid w:val="00E555B0"/>
    <w:rsid w:val="00E5768E"/>
    <w:rsid w:val="00E6187F"/>
    <w:rsid w:val="00E62277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164F"/>
    <w:rsid w:val="00E82D57"/>
    <w:rsid w:val="00E84BD1"/>
    <w:rsid w:val="00E85FE4"/>
    <w:rsid w:val="00E87A04"/>
    <w:rsid w:val="00E87E22"/>
    <w:rsid w:val="00E90064"/>
    <w:rsid w:val="00E9178D"/>
    <w:rsid w:val="00EA1AF4"/>
    <w:rsid w:val="00EA2558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D0C24"/>
    <w:rsid w:val="00EE500F"/>
    <w:rsid w:val="00EE6550"/>
    <w:rsid w:val="00EF236B"/>
    <w:rsid w:val="00EF6678"/>
    <w:rsid w:val="00F00F8F"/>
    <w:rsid w:val="00F04076"/>
    <w:rsid w:val="00F1351C"/>
    <w:rsid w:val="00F13592"/>
    <w:rsid w:val="00F17BA4"/>
    <w:rsid w:val="00F26799"/>
    <w:rsid w:val="00F26F72"/>
    <w:rsid w:val="00F27156"/>
    <w:rsid w:val="00F3226E"/>
    <w:rsid w:val="00F33F8D"/>
    <w:rsid w:val="00F352B7"/>
    <w:rsid w:val="00F35B2A"/>
    <w:rsid w:val="00F45992"/>
    <w:rsid w:val="00F51F11"/>
    <w:rsid w:val="00F552FE"/>
    <w:rsid w:val="00F562CC"/>
    <w:rsid w:val="00F56CF4"/>
    <w:rsid w:val="00F61301"/>
    <w:rsid w:val="00F642FD"/>
    <w:rsid w:val="00F66242"/>
    <w:rsid w:val="00F66EA2"/>
    <w:rsid w:val="00F6778D"/>
    <w:rsid w:val="00F679C8"/>
    <w:rsid w:val="00F713F6"/>
    <w:rsid w:val="00F7282B"/>
    <w:rsid w:val="00F77A4F"/>
    <w:rsid w:val="00F800E1"/>
    <w:rsid w:val="00F81125"/>
    <w:rsid w:val="00F81BE4"/>
    <w:rsid w:val="00F81F2C"/>
    <w:rsid w:val="00F84ACE"/>
    <w:rsid w:val="00F8745C"/>
    <w:rsid w:val="00F91A04"/>
    <w:rsid w:val="00F943FB"/>
    <w:rsid w:val="00F97648"/>
    <w:rsid w:val="00F97DE0"/>
    <w:rsid w:val="00FA1581"/>
    <w:rsid w:val="00FA1777"/>
    <w:rsid w:val="00FA2C69"/>
    <w:rsid w:val="00FA2E0F"/>
    <w:rsid w:val="00FA33DD"/>
    <w:rsid w:val="00FB22C1"/>
    <w:rsid w:val="00FB2634"/>
    <w:rsid w:val="00FB28F0"/>
    <w:rsid w:val="00FB2A56"/>
    <w:rsid w:val="00FB2ED2"/>
    <w:rsid w:val="00FB52F5"/>
    <w:rsid w:val="00FD01E0"/>
    <w:rsid w:val="00FD1313"/>
    <w:rsid w:val="00FD2B8A"/>
    <w:rsid w:val="00FD52C2"/>
    <w:rsid w:val="00FD53CC"/>
    <w:rsid w:val="00FD7CCF"/>
    <w:rsid w:val="00FE14B3"/>
    <w:rsid w:val="00FE16BD"/>
    <w:rsid w:val="00FE2569"/>
    <w:rsid w:val="00FE342B"/>
    <w:rsid w:val="00FE49C5"/>
    <w:rsid w:val="00FE5E38"/>
    <w:rsid w:val="00FF6B35"/>
    <w:rsid w:val="07A67E92"/>
    <w:rsid w:val="0D5E4AFD"/>
    <w:rsid w:val="10D8977B"/>
    <w:rsid w:val="10E28FA4"/>
    <w:rsid w:val="11181EE8"/>
    <w:rsid w:val="13186789"/>
    <w:rsid w:val="153DA47F"/>
    <w:rsid w:val="1650084B"/>
    <w:rsid w:val="16981DC6"/>
    <w:rsid w:val="174DB2A5"/>
    <w:rsid w:val="179043E7"/>
    <w:rsid w:val="19D76B58"/>
    <w:rsid w:val="1B6E8D44"/>
    <w:rsid w:val="1C790987"/>
    <w:rsid w:val="1CBA47CB"/>
    <w:rsid w:val="1E3E2895"/>
    <w:rsid w:val="2195FB12"/>
    <w:rsid w:val="225B6315"/>
    <w:rsid w:val="2317019F"/>
    <w:rsid w:val="2384283F"/>
    <w:rsid w:val="26344AFC"/>
    <w:rsid w:val="27488160"/>
    <w:rsid w:val="28F9EDFF"/>
    <w:rsid w:val="2990827C"/>
    <w:rsid w:val="2C7E3FB4"/>
    <w:rsid w:val="2DB0082F"/>
    <w:rsid w:val="30B94EB8"/>
    <w:rsid w:val="32C5CBE6"/>
    <w:rsid w:val="371CBFDD"/>
    <w:rsid w:val="3A05FBF3"/>
    <w:rsid w:val="3A376F04"/>
    <w:rsid w:val="3C563CD7"/>
    <w:rsid w:val="3ED2A70F"/>
    <w:rsid w:val="403CB11D"/>
    <w:rsid w:val="4043C147"/>
    <w:rsid w:val="4512808F"/>
    <w:rsid w:val="478C1619"/>
    <w:rsid w:val="4872A61F"/>
    <w:rsid w:val="4AF81F3B"/>
    <w:rsid w:val="4F1FB590"/>
    <w:rsid w:val="5436EEB2"/>
    <w:rsid w:val="5632A6F3"/>
    <w:rsid w:val="56D1A479"/>
    <w:rsid w:val="57E0BC7B"/>
    <w:rsid w:val="583F07D8"/>
    <w:rsid w:val="5883BB9A"/>
    <w:rsid w:val="5D5640FA"/>
    <w:rsid w:val="6262D0CF"/>
    <w:rsid w:val="6277A7CB"/>
    <w:rsid w:val="64CC219E"/>
    <w:rsid w:val="6AAAB7A9"/>
    <w:rsid w:val="6B16BD9D"/>
    <w:rsid w:val="6D35A1EA"/>
    <w:rsid w:val="6E7A81A4"/>
    <w:rsid w:val="6F82DB83"/>
    <w:rsid w:val="6FF3EBE2"/>
    <w:rsid w:val="70CE3079"/>
    <w:rsid w:val="74978CFD"/>
    <w:rsid w:val="768C46B7"/>
    <w:rsid w:val="76DD6E9D"/>
    <w:rsid w:val="77BF5E46"/>
    <w:rsid w:val="787AFFEA"/>
    <w:rsid w:val="78A0450C"/>
    <w:rsid w:val="793AA93D"/>
    <w:rsid w:val="7E2E9FCA"/>
    <w:rsid w:val="7EC79D70"/>
    <w:rsid w:val="7F46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A1C89"/>
  <w15:docId w15:val="{70D3D6F5-2289-45EF-8575-16F98CA0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5" w:qFormat="1"/>
    <w:lsdException w:name="heading 2" w:locked="0" w:uiPriority="5" w:qFormat="1"/>
    <w:lsdException w:name="heading 3" w:locked="0" w:uiPriority="5" w:qFormat="1"/>
    <w:lsdException w:name="heading 4" w:locked="0" w:uiPriority="5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6D47FE"/>
    <w:pPr>
      <w:suppressAutoHyphens/>
      <w:spacing w:after="18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A7B5" w:themeColor="accent1"/>
      </w:pBdr>
      <w:spacing w:after="60"/>
    </w:pPr>
    <w:rPr>
      <w:b/>
      <w:color w:val="00A7B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29"/>
    <w:locked/>
    <w:rsid w:val="008D44B4"/>
    <w:rPr>
      <w:b/>
      <w:i/>
      <w:color w:val="40BDC7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40BDC7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40BDC7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78114B"/>
    <w:pPr>
      <w:tabs>
        <w:tab w:val="left" w:pos="567"/>
        <w:tab w:val="right" w:leader="dot" w:pos="10206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B6339E"/>
    <w:pPr>
      <w:tabs>
        <w:tab w:val="left" w:pos="567"/>
        <w:tab w:val="right" w:leader="dot" w:pos="10206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641DAE"/>
    <w:pPr>
      <w:widowControl w:val="0"/>
      <w:pBdr>
        <w:top w:val="single" w:sz="8" w:space="2" w:color="7F7F7F" w:themeColor="text1" w:themeTint="80"/>
      </w:pBdr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3953D3"/>
    <w:rPr>
      <w:rFonts w:ascii="Century Gothic" w:hAnsi="Century Gothic"/>
      <w:i w:val="0"/>
      <w:color w:val="00A7B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E40DB0"/>
    <w:pPr>
      <w:tabs>
        <w:tab w:val="right" w:pos="9057"/>
      </w:tabs>
      <w:spacing w:after="0" w:line="340" w:lineRule="atLeast"/>
      <w:ind w:left="255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2013C1"/>
    <w:tblPr>
      <w:tblStyleRowBandSize w:val="1"/>
      <w:tblStyleColBandSize w:val="1"/>
    </w:tblPr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band2Horz">
      <w:rPr>
        <w:rFonts w:ascii="Arial" w:hAnsi="Arial"/>
        <w:sz w:val="18"/>
      </w:rPr>
      <w:tblPr/>
      <w:tcPr>
        <w:shd w:val="clear" w:color="auto" w:fill="D9D9D9" w:themeFill="background1" w:themeFillShade="D9"/>
      </w:tcPr>
    </w:tblStylePr>
  </w:style>
  <w:style w:type="table" w:customStyle="1" w:styleId="3TableTopSide">
    <w:name w:val="3 Table Top &amp; Side"/>
    <w:basedOn w:val="4Table"/>
    <w:rsid w:val="002013C1"/>
    <w:tblPr/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D9D9D9" w:themeFill="background1" w:themeFillShade="D9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40BDC7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40BDC7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40BDC7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/>
      <w:b/>
      <w:i/>
      <w:iCs/>
      <w:color w:val="000000" w:themeColor="text1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A7B5" w:themeColor="accent1"/>
        <w:left w:val="single" w:sz="12" w:space="1" w:color="00A7B5" w:themeColor="accent1"/>
        <w:bottom w:val="single" w:sz="12" w:space="2" w:color="00A7B5" w:themeColor="accent1"/>
        <w:right w:val="single" w:sz="12" w:space="2" w:color="00A7B5" w:themeColor="accent1"/>
      </w:pBdr>
      <w:shd w:val="clear" w:color="auto" w:fill="00A7B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A7B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00A7B5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A7B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40BDC7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A7B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40BDC7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A7B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/>
      <w:color w:val="000000" w:themeColor="text1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A7B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A7B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customStyle="1" w:styleId="Footerraised">
    <w:name w:val="Footer raised"/>
    <w:basedOn w:val="DefaultParagraphFont"/>
    <w:uiPriority w:val="91"/>
    <w:qFormat/>
    <w:rsid w:val="006D47FE"/>
    <w:rPr>
      <w:position w:val="1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9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96DA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DAB"/>
    <w:rPr>
      <w:rFonts w:ascii="Century Gothic" w:hAnsi="Century Gothic"/>
      <w:spacing w:val="-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74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9CE"/>
    <w:rPr>
      <w:rFonts w:ascii="Century Gothic" w:hAnsi="Century Gothic"/>
      <w:b/>
      <w:bCs/>
      <w:spacing w:val="-4"/>
      <w:sz w:val="20"/>
      <w:szCs w:val="20"/>
    </w:rPr>
  </w:style>
  <w:style w:type="paragraph" w:customStyle="1" w:styleId="Bullet3">
    <w:name w:val="Bullet 3"/>
    <w:basedOn w:val="Normal"/>
    <w:uiPriority w:val="5"/>
    <w:rsid w:val="0012087F"/>
    <w:pPr>
      <w:numPr>
        <w:numId w:val="27"/>
      </w:numPr>
      <w:suppressAutoHyphens w:val="0"/>
      <w:spacing w:before="120" w:after="120"/>
    </w:pPr>
    <w:rPr>
      <w:rFonts w:ascii="Arial" w:hAnsi="Arial"/>
      <w:spacing w:val="0"/>
      <w:sz w:val="22"/>
    </w:rPr>
  </w:style>
  <w:style w:type="paragraph" w:customStyle="1" w:styleId="Bulletindent">
    <w:name w:val="Bullet indent"/>
    <w:basedOn w:val="Normal"/>
    <w:qFormat/>
    <w:rsid w:val="0012087F"/>
    <w:pPr>
      <w:numPr>
        <w:numId w:val="28"/>
      </w:numPr>
      <w:suppressAutoHyphens w:val="0"/>
      <w:spacing w:before="120" w:after="120"/>
    </w:pPr>
    <w:rPr>
      <w:rFonts w:ascii="Arial" w:hAnsi="Arial"/>
      <w:spacing w:val="0"/>
      <w:sz w:val="22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lam\Desktop\TEMPLATES\iGMS%20genera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A4BAB807CC474D8D3E4A7AE6BA7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A6655-01EE-43F4-A2B6-2FD3172DEA21}"/>
      </w:docPartPr>
      <w:docPartBody>
        <w:p w:rsidR="000409B6" w:rsidRDefault="00B92F47" w:rsidP="00B92F47">
          <w:pPr>
            <w:pStyle w:val="0BA4BAB807CC474D8D3E4A7AE6BA75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D8474C849147F69DFDAB58A9058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8F411-2760-46BA-8990-8B9AE19113EF}"/>
      </w:docPartPr>
      <w:docPartBody>
        <w:p w:rsidR="000409B6" w:rsidRDefault="00B92F47" w:rsidP="00B92F47">
          <w:pPr>
            <w:pStyle w:val="D6D8474C849147F69DFDAB58A905863B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A3"/>
    <w:rsid w:val="000409B6"/>
    <w:rsid w:val="000E024C"/>
    <w:rsid w:val="00171289"/>
    <w:rsid w:val="00294D9F"/>
    <w:rsid w:val="00417B54"/>
    <w:rsid w:val="00465914"/>
    <w:rsid w:val="00541A07"/>
    <w:rsid w:val="005A36A3"/>
    <w:rsid w:val="005F1FA8"/>
    <w:rsid w:val="006C6C2F"/>
    <w:rsid w:val="007D0616"/>
    <w:rsid w:val="007D1E72"/>
    <w:rsid w:val="007D5033"/>
    <w:rsid w:val="007F2A41"/>
    <w:rsid w:val="009912D4"/>
    <w:rsid w:val="00A33E6C"/>
    <w:rsid w:val="00AB4FA5"/>
    <w:rsid w:val="00B92F47"/>
    <w:rsid w:val="00BE2150"/>
    <w:rsid w:val="00C6199E"/>
    <w:rsid w:val="00CB750D"/>
    <w:rsid w:val="00D860E0"/>
    <w:rsid w:val="00F1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2F47"/>
    <w:rPr>
      <w:color w:val="808080"/>
    </w:rPr>
  </w:style>
  <w:style w:type="paragraph" w:customStyle="1" w:styleId="0BA4BAB807CC474D8D3E4A7AE6BA75F6">
    <w:name w:val="0BA4BAB807CC474D8D3E4A7AE6BA75F6"/>
    <w:rsid w:val="00B92F47"/>
  </w:style>
  <w:style w:type="paragraph" w:customStyle="1" w:styleId="D6D8474C849147F69DFDAB58A905863B">
    <w:name w:val="D6D8474C849147F69DFDAB58A905863B"/>
    <w:rsid w:val="00B92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lue Palette">
  <a:themeElements>
    <a:clrScheme name="18-Aqua">
      <a:dk1>
        <a:sysClr val="windowText" lastClr="000000"/>
      </a:dk1>
      <a:lt1>
        <a:srgbClr val="FFFFFF"/>
      </a:lt1>
      <a:dk2>
        <a:srgbClr val="00A7B5"/>
      </a:dk2>
      <a:lt2>
        <a:srgbClr val="FFFFFF"/>
      </a:lt2>
      <a:accent1>
        <a:srgbClr val="00A7B5"/>
      </a:accent1>
      <a:accent2>
        <a:srgbClr val="40BDC7"/>
      </a:accent2>
      <a:accent3>
        <a:srgbClr val="FFCD00"/>
      </a:accent3>
      <a:accent4>
        <a:srgbClr val="80D3DA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48a0f-034b-43c0-8e19-c8fb28486b5a">
      <Terms xmlns="http://schemas.microsoft.com/office/infopath/2007/PartnerControls"/>
    </lcf76f155ced4ddcb4097134ff3c332f>
    <TaxCatchAll xmlns="65a883a5-9ce8-4644-a9d4-ab1e899631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2D052D476684AAB4B25931F751FCB" ma:contentTypeVersion="15" ma:contentTypeDescription="Create a new document." ma:contentTypeScope="" ma:versionID="dfdb458e45a480e8940882f718c9f100">
  <xsd:schema xmlns:xsd="http://www.w3.org/2001/XMLSchema" xmlns:xs="http://www.w3.org/2001/XMLSchema" xmlns:p="http://schemas.microsoft.com/office/2006/metadata/properties" xmlns:ns2="2fd48a0f-034b-43c0-8e19-c8fb28486b5a" xmlns:ns3="65a883a5-9ce8-4644-a9d4-ab1e899631c1" targetNamespace="http://schemas.microsoft.com/office/2006/metadata/properties" ma:root="true" ma:fieldsID="7200b5ed1cf6dedfafae63c046dd02b1" ns2:_="" ns3:_="">
    <xsd:import namespace="2fd48a0f-034b-43c0-8e19-c8fb28486b5a"/>
    <xsd:import namespace="65a883a5-9ce8-4644-a9d4-ab1e89963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48a0f-034b-43c0-8e19-c8fb28486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160364-55e1-4895-b5f8-0b200ced2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883a5-9ce8-4644-a9d4-ab1e89963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d35c783-79cc-42bc-adec-1a84f42bd2a3}" ma:internalName="TaxCatchAll" ma:showField="CatchAllData" ma:web="65a883a5-9ce8-4644-a9d4-ab1e89963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110AD-0A9B-4E02-9EA0-727983EDD026}">
  <ds:schemaRefs>
    <ds:schemaRef ds:uri="http://schemas.microsoft.com/office/2006/metadata/properties"/>
    <ds:schemaRef ds:uri="http://schemas.microsoft.com/office/infopath/2007/PartnerControls"/>
    <ds:schemaRef ds:uri="2fd48a0f-034b-43c0-8e19-c8fb28486b5a"/>
    <ds:schemaRef ds:uri="65a883a5-9ce8-4644-a9d4-ab1e899631c1"/>
  </ds:schemaRefs>
</ds:datastoreItem>
</file>

<file path=customXml/itemProps2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6B163-12B9-4239-9B6B-9F7C1872A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48a0f-034b-43c0-8e19-c8fb28486b5a"/>
    <ds:schemaRef ds:uri="65a883a5-9ce8-4644-a9d4-ab1e89963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CE3B5B-10B1-4AA7-B0C1-753C5216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1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Heavy Vehicle Pre-Mobilisation Checklist</vt:lpstr>
    </vt:vector>
  </TitlesOfParts>
  <Company>Laing O'Rourke Australia Construction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Heavy Vehicle Pre-Mobilisation Checklist</dc:title>
  <dc:subject/>
  <dc:creator>Kingsley, Aaron</dc:creator>
  <cp:keywords/>
  <cp:lastModifiedBy>Morrow, Jonathon</cp:lastModifiedBy>
  <cp:revision>3</cp:revision>
  <cp:lastPrinted>2012-06-08T22:33:00Z</cp:lastPrinted>
  <dcterms:created xsi:type="dcterms:W3CDTF">2022-11-15T23:29:00Z</dcterms:created>
  <dcterms:modified xsi:type="dcterms:W3CDTF">2023-08-18T06:20:00Z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0x0101001342D052D476684AAB4B25931F751FCB</vt:lpwstr>
  </property>
  <property fmtid="{D5CDD505-2E9C-101B-9397-08002B2CF9AE}" pid="3" name="AuthorIds_UIVersion_1024">
    <vt:lpwstr>14</vt:lpwstr>
  </property>
  <property fmtid="{D5CDD505-2E9C-101B-9397-08002B2CF9AE}" pid="4" name="MediaServiceImageTags">
    <vt:lpwstr/>
  </property>
</Properties>
</file>